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4ED" w14:textId="4954AE5A" w:rsidR="002E0E7E" w:rsidRDefault="000A1339" w:rsidP="00340EA7">
      <w:pPr>
        <w:spacing w:line="20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F7F371" wp14:editId="44584D3D">
            <wp:simplePos x="0" y="0"/>
            <wp:positionH relativeFrom="page">
              <wp:posOffset>361973</wp:posOffset>
            </wp:positionH>
            <wp:positionV relativeFrom="page">
              <wp:posOffset>365760</wp:posOffset>
            </wp:positionV>
            <wp:extent cx="7050024" cy="99669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 Corner Header Ba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0024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DC3BDA" w14:textId="29153CA3" w:rsidR="001032D4" w:rsidRDefault="007F6FAC" w:rsidP="000A1339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C97299" wp14:editId="00C101AE">
                <wp:simplePos x="0" y="0"/>
                <wp:positionH relativeFrom="page">
                  <wp:posOffset>527050</wp:posOffset>
                </wp:positionH>
                <wp:positionV relativeFrom="page">
                  <wp:posOffset>507365</wp:posOffset>
                </wp:positionV>
                <wp:extent cx="5367528" cy="667512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7528" cy="6675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4D6843" w14:textId="623C7668" w:rsidR="000A1339" w:rsidRPr="00584CAC" w:rsidRDefault="000A1339">
                            <w:pPr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  <w:r w:rsidRPr="00584CAC">
                              <w:rPr>
                                <w:b/>
                                <w:color w:val="000000" w:themeColor="text1"/>
                                <w:sz w:val="44"/>
                              </w:rPr>
                              <w:t>Transplant Notice Form</w:t>
                            </w:r>
                          </w:p>
                          <w:p w14:paraId="388703C3" w14:textId="7679693B" w:rsidR="000A1339" w:rsidRPr="00584CAC" w:rsidRDefault="000A1339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84CAC">
                              <w:rPr>
                                <w:color w:val="000000" w:themeColor="text1"/>
                                <w:sz w:val="28"/>
                              </w:rPr>
                              <w:t>Group Specified Disease Policy Organ Transplant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9729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1.5pt;margin-top:39.95pt;width:422.65pt;height:52.5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" filled="f" stroked="f" strokeweight=".5pt">
                <v:textbox>
                  <w:txbxContent>
                    <w:p w14:paraId="244D6843" w14:textId="623C7668" w:rsidR="000A1339" w:rsidRPr="00584CAC" w:rsidRDefault="000A1339">
                      <w:pPr>
                        <w:rPr>
                          <w:b/>
                          <w:color w:val="000000" w:themeColor="text1"/>
                          <w:sz w:val="44"/>
                        </w:rPr>
                      </w:pPr>
                      <w:r w:rsidRPr="00584CAC">
                        <w:rPr>
                          <w:b/>
                          <w:color w:val="000000" w:themeColor="text1"/>
                          <w:sz w:val="44"/>
                        </w:rPr>
                        <w:t>Transplant Notice Form</w:t>
                      </w:r>
                    </w:p>
                    <w:p w14:paraId="388703C3" w14:textId="7679693B" w:rsidR="000A1339" w:rsidRPr="00584CAC" w:rsidRDefault="000A1339">
                      <w:pPr>
                        <w:rPr>
                          <w:color w:val="000000" w:themeColor="text1"/>
                          <w:sz w:val="28"/>
                        </w:rPr>
                      </w:pPr>
                      <w:r w:rsidRPr="00584CAC">
                        <w:rPr>
                          <w:color w:val="000000" w:themeColor="text1"/>
                          <w:sz w:val="28"/>
                        </w:rPr>
                        <w:t>Group Specified Disease Policy Organ Transplant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46C58">
        <w:rPr>
          <w:noProof/>
        </w:rPr>
        <w:drawing>
          <wp:anchor distT="0" distB="0" distL="114300" distR="114300" simplePos="0" relativeHeight="251658242" behindDoc="0" locked="0" layoutInCell="1" allowOverlap="1" wp14:anchorId="0497BF5B" wp14:editId="144AF218">
            <wp:simplePos x="0" y="0"/>
            <wp:positionH relativeFrom="page">
              <wp:posOffset>6036733</wp:posOffset>
            </wp:positionH>
            <wp:positionV relativeFrom="page">
              <wp:posOffset>526136</wp:posOffset>
            </wp:positionV>
            <wp:extent cx="1207008" cy="31763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BE®_H_NEG_1C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317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DCD747" w14:textId="3A04E1A0" w:rsidR="001032D4" w:rsidRDefault="001032D4" w:rsidP="000A1339">
      <w:pPr>
        <w:spacing w:line="240" w:lineRule="auto"/>
      </w:pPr>
    </w:p>
    <w:p w14:paraId="3E843CC1" w14:textId="21CCB255" w:rsidR="001032D4" w:rsidRDefault="001032D4" w:rsidP="000A1339">
      <w:pPr>
        <w:spacing w:line="240" w:lineRule="auto"/>
      </w:pPr>
    </w:p>
    <w:p w14:paraId="2528A16C" w14:textId="655F3560" w:rsidR="001032D4" w:rsidRDefault="001032D4" w:rsidP="000A1339">
      <w:pPr>
        <w:spacing w:line="240" w:lineRule="auto"/>
      </w:pPr>
    </w:p>
    <w:p w14:paraId="092398B9" w14:textId="78148C59" w:rsidR="001032D4" w:rsidRDefault="001032D4" w:rsidP="6EA2BDF8"/>
    <w:p w14:paraId="2AA5E58D" w14:textId="7BDEB91C" w:rsidR="009D16A7" w:rsidRPr="00340EA7" w:rsidRDefault="009D16A7" w:rsidP="00340EA7">
      <w:pPr>
        <w:spacing w:line="20" w:lineRule="exact"/>
        <w:rPr>
          <w:sz w:val="2"/>
          <w:szCs w:val="2"/>
        </w:rPr>
      </w:pPr>
    </w:p>
    <w:tbl>
      <w:tblPr>
        <w:tblW w:w="11070" w:type="dxa"/>
        <w:tblLayout w:type="fixed"/>
        <w:tblCellMar>
          <w:left w:w="180" w:type="dxa"/>
          <w:right w:w="180" w:type="dxa"/>
        </w:tblCellMar>
        <w:tblLook w:val="01E0" w:firstRow="1" w:lastRow="1" w:firstColumn="1" w:lastColumn="1" w:noHBand="0" w:noVBand="0"/>
      </w:tblPr>
      <w:tblGrid>
        <w:gridCol w:w="1348"/>
        <w:gridCol w:w="1332"/>
        <w:gridCol w:w="27"/>
        <w:gridCol w:w="60"/>
        <w:gridCol w:w="2646"/>
        <w:gridCol w:w="40"/>
        <w:gridCol w:w="82"/>
        <w:gridCol w:w="1484"/>
        <w:gridCol w:w="1283"/>
        <w:gridCol w:w="45"/>
        <w:gridCol w:w="1047"/>
        <w:gridCol w:w="315"/>
        <w:gridCol w:w="1361"/>
      </w:tblGrid>
      <w:tr w:rsidR="003F7E8B" w:rsidRPr="0092538C" w14:paraId="57B3FFC8" w14:textId="77777777" w:rsidTr="367587EA">
        <w:trPr>
          <w:trHeight w:val="594"/>
        </w:trPr>
        <w:tc>
          <w:tcPr>
            <w:tcW w:w="11070" w:type="dxa"/>
            <w:gridSpan w:val="13"/>
          </w:tcPr>
          <w:p w14:paraId="3119FD53" w14:textId="77777777" w:rsidR="00C97760" w:rsidRDefault="00C97760" w:rsidP="00672892">
            <w:pPr>
              <w:pStyle w:val="Heading2"/>
              <w:ind w:left="0"/>
              <w:rPr>
                <w:b w:val="0"/>
                <w:bCs w:val="0"/>
                <w:sz w:val="18"/>
                <w:szCs w:val="18"/>
              </w:rPr>
            </w:pPr>
          </w:p>
          <w:p w14:paraId="3E04C2DA" w14:textId="76FAA6E3" w:rsidR="00C97760" w:rsidRPr="00C97760" w:rsidRDefault="003F7E8B" w:rsidP="007F6FAC">
            <w:pPr>
              <w:pStyle w:val="Heading2"/>
              <w:ind w:left="0"/>
            </w:pPr>
            <w:r w:rsidRPr="5A5A7882">
              <w:rPr>
                <w:b w:val="0"/>
                <w:bCs w:val="0"/>
                <w:sz w:val="18"/>
                <w:szCs w:val="18"/>
              </w:rPr>
              <w:t xml:space="preserve">For use in notifying QBE prior to a consult with or an evaluation by a transplant surgeon and/or program. Submit completed </w:t>
            </w:r>
            <w:r>
              <w:br/>
            </w:r>
            <w:r w:rsidRPr="5A5A7882">
              <w:rPr>
                <w:b w:val="0"/>
                <w:bCs w:val="0"/>
                <w:sz w:val="18"/>
                <w:szCs w:val="18"/>
              </w:rPr>
              <w:t>form and verification of eligibility (e.g. system screen shot)</w:t>
            </w:r>
            <w:r w:rsidRPr="5A5A7882">
              <w:rPr>
                <w:sz w:val="18"/>
                <w:szCs w:val="18"/>
              </w:rPr>
              <w:t xml:space="preserve"> </w:t>
            </w:r>
            <w:r w:rsidRPr="5A5A7882">
              <w:rPr>
                <w:b w:val="0"/>
                <w:bCs w:val="0"/>
                <w:sz w:val="18"/>
                <w:szCs w:val="18"/>
              </w:rPr>
              <w:t>to:</w:t>
            </w:r>
            <w:r w:rsidRPr="5A5A7882">
              <w:rPr>
                <w:sz w:val="18"/>
                <w:szCs w:val="18"/>
              </w:rPr>
              <w:t xml:space="preserve"> </w:t>
            </w:r>
            <w:hyperlink r:id="rId13" w:history="1">
              <w:r w:rsidR="00536840" w:rsidRPr="0052408A">
                <w:rPr>
                  <w:rStyle w:val="Hyperlink"/>
                  <w:sz w:val="18"/>
                  <w:szCs w:val="18"/>
                </w:rPr>
                <w:t>organtransplant@us.qbe.com</w:t>
              </w:r>
            </w:hyperlink>
            <w:r w:rsidR="00536840">
              <w:rPr>
                <w:sz w:val="18"/>
                <w:szCs w:val="18"/>
              </w:rPr>
              <w:t xml:space="preserve"> </w:t>
            </w:r>
            <w:r w:rsidR="00536840">
              <w:rPr>
                <w:b w:val="0"/>
                <w:bCs w:val="0"/>
                <w:sz w:val="18"/>
                <w:szCs w:val="18"/>
              </w:rPr>
              <w:t xml:space="preserve">or fax to </w:t>
            </w:r>
            <w:r w:rsidR="00664EB3">
              <w:rPr>
                <w:b w:val="0"/>
                <w:bCs w:val="0"/>
                <w:sz w:val="18"/>
                <w:szCs w:val="18"/>
              </w:rPr>
              <w:t>608.825.0205</w:t>
            </w:r>
            <w:r w:rsidR="6BF5843E" w:rsidRPr="5A5A7882">
              <w:rPr>
                <w:sz w:val="18"/>
                <w:szCs w:val="18"/>
              </w:rPr>
              <w:t>.</w:t>
            </w:r>
          </w:p>
        </w:tc>
      </w:tr>
      <w:tr w:rsidR="006977F1" w:rsidRPr="0092538C" w14:paraId="51F59F41" w14:textId="77777777" w:rsidTr="367587EA">
        <w:tc>
          <w:tcPr>
            <w:tcW w:w="11070" w:type="dxa"/>
            <w:gridSpan w:val="13"/>
            <w:shd w:val="clear" w:color="auto" w:fill="7BAFD4"/>
          </w:tcPr>
          <w:p w14:paraId="3964253E" w14:textId="3F36C83A" w:rsidR="006977F1" w:rsidRPr="0092538C" w:rsidRDefault="00813EE2" w:rsidP="001D556B">
            <w:pPr>
              <w:pStyle w:val="Heading2"/>
              <w:ind w:left="0"/>
            </w:pPr>
            <w:r>
              <w:t>E</w:t>
            </w:r>
            <w:r w:rsidR="00E90055">
              <w:t>mplo</w:t>
            </w:r>
            <w:r w:rsidR="00A418CC">
              <w:t xml:space="preserve">yer </w:t>
            </w:r>
            <w:r w:rsidR="004A3B7A">
              <w:t>Group</w:t>
            </w:r>
            <w:r w:rsidR="00597B97" w:rsidRPr="00B11DC4">
              <w:t xml:space="preserve"> </w:t>
            </w:r>
            <w:r w:rsidR="008368E2">
              <w:t xml:space="preserve">and </w:t>
            </w:r>
            <w:r w:rsidR="005F3A0A">
              <w:t>E</w:t>
            </w:r>
            <w:r w:rsidR="00115331" w:rsidRPr="00B11DC4">
              <w:t xml:space="preserve">mployee </w:t>
            </w:r>
            <w:r w:rsidR="00597B97" w:rsidRPr="00B11DC4">
              <w:t>information</w:t>
            </w:r>
          </w:p>
        </w:tc>
      </w:tr>
      <w:tr w:rsidR="00A01767" w14:paraId="55FAB754" w14:textId="77777777" w:rsidTr="367587EA">
        <w:tc>
          <w:tcPr>
            <w:tcW w:w="5413" w:type="dxa"/>
            <w:gridSpan w:val="5"/>
          </w:tcPr>
          <w:p w14:paraId="56EB5163" w14:textId="0B9D11EB" w:rsidR="005739BE" w:rsidRPr="0092538C" w:rsidRDefault="006B15B2" w:rsidP="0062634C">
            <w:pPr>
              <w:pStyle w:val="8ptLabel"/>
            </w:pPr>
            <w:r>
              <w:t xml:space="preserve">Employer Group </w:t>
            </w:r>
            <w:r w:rsidR="00E14DEF">
              <w:t>N</w:t>
            </w:r>
            <w:r w:rsidR="005739BE">
              <w:t>ame</w:t>
            </w:r>
          </w:p>
        </w:tc>
        <w:tc>
          <w:tcPr>
            <w:tcW w:w="2934" w:type="dxa"/>
            <w:gridSpan w:val="5"/>
          </w:tcPr>
          <w:p w14:paraId="1C9E1577" w14:textId="77777777" w:rsidR="005739BE" w:rsidRPr="0092538C" w:rsidRDefault="005739BE" w:rsidP="0062634C">
            <w:pPr>
              <w:pStyle w:val="8ptLabel"/>
            </w:pPr>
            <w:r>
              <w:t>Policy year</w:t>
            </w:r>
          </w:p>
        </w:tc>
        <w:tc>
          <w:tcPr>
            <w:tcW w:w="2723" w:type="dxa"/>
            <w:gridSpan w:val="3"/>
          </w:tcPr>
          <w:p w14:paraId="77AA292E" w14:textId="6790C869" w:rsidR="005739BE" w:rsidRPr="0092538C" w:rsidRDefault="005739BE" w:rsidP="00B614A3">
            <w:pPr>
              <w:pStyle w:val="8ptLabel"/>
            </w:pPr>
          </w:p>
        </w:tc>
      </w:tr>
      <w:tr w:rsidR="00A01767" w14:paraId="730BF96D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0E5807D5" w14:textId="5EF4D891" w:rsidR="005739BE" w:rsidRPr="0092538C" w:rsidRDefault="00B76450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62312296" w14:textId="77777777" w:rsidR="005739BE" w:rsidRPr="0092538C" w:rsidRDefault="005739B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3" w:type="dxa"/>
            <w:gridSpan w:val="3"/>
            <w:tcBorders>
              <w:bottom w:val="single" w:sz="4" w:space="0" w:color="auto"/>
            </w:tcBorders>
          </w:tcPr>
          <w:p w14:paraId="1208B4C7" w14:textId="3D4DE7CC" w:rsidR="005739BE" w:rsidRPr="00597B97" w:rsidRDefault="005739BE" w:rsidP="00B614A3"/>
        </w:tc>
      </w:tr>
      <w:tr w:rsidR="00D120FE" w14:paraId="7EBA0EB1" w14:textId="77777777" w:rsidTr="367587EA">
        <w:tc>
          <w:tcPr>
            <w:tcW w:w="8347" w:type="dxa"/>
            <w:gridSpan w:val="10"/>
          </w:tcPr>
          <w:p w14:paraId="2D6CC136" w14:textId="62027F8B" w:rsidR="00D120FE" w:rsidRPr="0092538C" w:rsidRDefault="008C79E6" w:rsidP="0062634C">
            <w:pPr>
              <w:pStyle w:val="8ptLabel"/>
            </w:pPr>
            <w:r>
              <w:t xml:space="preserve">Employee's </w:t>
            </w:r>
            <w:r w:rsidR="00D120FE" w:rsidRPr="006977F1">
              <w:t>Last/First/M.I.</w:t>
            </w:r>
            <w:r w:rsidR="00FF62EF">
              <w:t xml:space="preserve"> </w:t>
            </w:r>
          </w:p>
        </w:tc>
        <w:tc>
          <w:tcPr>
            <w:tcW w:w="2723" w:type="dxa"/>
            <w:gridSpan w:val="3"/>
          </w:tcPr>
          <w:p w14:paraId="403CFCC6" w14:textId="1823898F" w:rsidR="00D120FE" w:rsidRPr="006977F1" w:rsidRDefault="00D120FE" w:rsidP="0062634C">
            <w:pPr>
              <w:pStyle w:val="8ptLabel"/>
            </w:pPr>
            <w:r w:rsidRPr="006977F1">
              <w:t>Sex</w:t>
            </w:r>
          </w:p>
        </w:tc>
      </w:tr>
      <w:tr w:rsidR="00A01767" w14:paraId="6506FF4A" w14:textId="77777777" w:rsidTr="367587EA">
        <w:tc>
          <w:tcPr>
            <w:tcW w:w="8347" w:type="dxa"/>
            <w:gridSpan w:val="10"/>
            <w:tcBorders>
              <w:bottom w:val="single" w:sz="4" w:space="0" w:color="auto"/>
            </w:tcBorders>
          </w:tcPr>
          <w:p w14:paraId="42D2A98A" w14:textId="12EFE065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62" w:type="dxa"/>
            <w:gridSpan w:val="2"/>
            <w:tcBorders>
              <w:bottom w:val="single" w:sz="4" w:space="0" w:color="auto"/>
            </w:tcBorders>
          </w:tcPr>
          <w:p w14:paraId="26BEFC1C" w14:textId="7104287E" w:rsidR="00D120FE" w:rsidRPr="0092538C" w:rsidRDefault="00D120FE" w:rsidP="0051730F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M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14:paraId="07DA8402" w14:textId="1D50F209" w:rsidR="00D120FE" w:rsidRPr="0092538C" w:rsidRDefault="00D120FE" w:rsidP="0051730F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F</w:t>
            </w:r>
          </w:p>
        </w:tc>
      </w:tr>
      <w:tr w:rsidR="00A01767" w:rsidRPr="00DF5D70" w14:paraId="0A98E74D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587CAD6C" w14:textId="73B365FD" w:rsidR="00DF5D70" w:rsidRPr="00DF5D70" w:rsidRDefault="00DF5D70" w:rsidP="001959D0">
            <w:pPr>
              <w:pStyle w:val="8ptLabel"/>
            </w:pPr>
            <w:r w:rsidRPr="00DF5D70">
              <w:t>Street address</w:t>
            </w:r>
          </w:p>
        </w:tc>
        <w:tc>
          <w:tcPr>
            <w:tcW w:w="2934" w:type="dxa"/>
            <w:gridSpan w:val="5"/>
            <w:tcBorders>
              <w:top w:val="single" w:sz="4" w:space="0" w:color="auto"/>
            </w:tcBorders>
          </w:tcPr>
          <w:p w14:paraId="4215E585" w14:textId="77777777" w:rsidR="00DF5D70" w:rsidRPr="00DF5D70" w:rsidRDefault="00DF5D70" w:rsidP="001959D0">
            <w:pPr>
              <w:pStyle w:val="8ptLabel"/>
            </w:pPr>
            <w:r w:rsidRPr="00DF5D70">
              <w:t>City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</w:tcBorders>
          </w:tcPr>
          <w:p w14:paraId="5D12FEA0" w14:textId="07C17FD4" w:rsidR="00DF5D70" w:rsidRPr="00DF5D70" w:rsidRDefault="00DF5D70" w:rsidP="001959D0">
            <w:pPr>
              <w:pStyle w:val="8ptLabel"/>
            </w:pPr>
            <w:r w:rsidRPr="00DF5D70">
              <w:t>State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3CBF1BC3" w14:textId="77777777" w:rsidR="00DF5D70" w:rsidRPr="00DF5D70" w:rsidRDefault="00DF5D70" w:rsidP="001959D0">
            <w:pPr>
              <w:pStyle w:val="8ptLabel"/>
            </w:pPr>
            <w:r w:rsidRPr="00DF5D70">
              <w:t>Zip code</w:t>
            </w:r>
          </w:p>
        </w:tc>
      </w:tr>
      <w:tr w:rsidR="00A01767" w14:paraId="3ADA4513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26EE382F" w14:textId="742AFB1D" w:rsidR="00DF5D70" w:rsidRDefault="00DF5D70" w:rsidP="001959D0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1BEE3A4B" w14:textId="3AB93E4F" w:rsidR="00DF5D70" w:rsidRDefault="00DF5D70" w:rsidP="001959D0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1362" w:type="dxa"/>
            <w:gridSpan w:val="2"/>
            <w:tcBorders>
              <w:bottom w:val="single" w:sz="4" w:space="0" w:color="auto"/>
            </w:tcBorders>
          </w:tcPr>
          <w:p w14:paraId="1D3F1335" w14:textId="1D152D5B" w:rsidR="00DF5D70" w:rsidRDefault="00DF5D70" w:rsidP="001959D0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14:paraId="17D0A86E" w14:textId="77777777" w:rsidR="00DF5D70" w:rsidRDefault="00DF5D70" w:rsidP="001959D0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A01767" w:rsidRPr="000C5BDE" w14:paraId="4150D5B1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6298BDD2" w14:textId="6E1B8A59" w:rsidR="000C5BDE" w:rsidRPr="000C5BDE" w:rsidRDefault="000C5BDE" w:rsidP="001959D0">
            <w:pPr>
              <w:pStyle w:val="8ptLabel"/>
            </w:pPr>
            <w:r w:rsidRPr="000C5BDE">
              <w:t>Day phone number</w:t>
            </w:r>
          </w:p>
        </w:tc>
        <w:tc>
          <w:tcPr>
            <w:tcW w:w="5657" w:type="dxa"/>
            <w:gridSpan w:val="8"/>
            <w:tcBorders>
              <w:top w:val="single" w:sz="4" w:space="0" w:color="auto"/>
            </w:tcBorders>
          </w:tcPr>
          <w:p w14:paraId="18B70BEA" w14:textId="595682D9" w:rsidR="000C5BDE" w:rsidRPr="000C5BDE" w:rsidRDefault="00CB79CE" w:rsidP="001959D0">
            <w:pPr>
              <w:pStyle w:val="8ptLabel"/>
            </w:pPr>
            <w:r>
              <w:t>Cell</w:t>
            </w:r>
            <w:r w:rsidR="000C5BDE" w:rsidRPr="000C5BDE">
              <w:t xml:space="preserve"> phone number</w:t>
            </w:r>
          </w:p>
        </w:tc>
      </w:tr>
      <w:tr w:rsidR="00A01767" w14:paraId="461E0E4B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5522BE4B" w14:textId="5252E7C7" w:rsidR="000C5BDE" w:rsidRDefault="000C5BDE" w:rsidP="008901C5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4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5657" w:type="dxa"/>
            <w:gridSpan w:val="8"/>
            <w:tcBorders>
              <w:bottom w:val="single" w:sz="4" w:space="0" w:color="auto"/>
            </w:tcBorders>
          </w:tcPr>
          <w:p w14:paraId="30EB18AA" w14:textId="77777777" w:rsidR="000C5BDE" w:rsidRDefault="000C5BDE" w:rsidP="0051730F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A01767" w14:paraId="5FA944E3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0A17399A" w14:textId="77777777" w:rsidR="00D120FE" w:rsidRPr="0092538C" w:rsidRDefault="00D120FE" w:rsidP="0062634C">
            <w:pPr>
              <w:pStyle w:val="8ptLabel"/>
            </w:pPr>
            <w:r>
              <w:t>Social s</w:t>
            </w:r>
            <w:r w:rsidRPr="006E2662">
              <w:t xml:space="preserve">ecurity </w:t>
            </w:r>
            <w:r>
              <w:t>number</w:t>
            </w:r>
          </w:p>
        </w:tc>
        <w:tc>
          <w:tcPr>
            <w:tcW w:w="5657" w:type="dxa"/>
            <w:gridSpan w:val="8"/>
            <w:tcBorders>
              <w:top w:val="single" w:sz="4" w:space="0" w:color="auto"/>
            </w:tcBorders>
          </w:tcPr>
          <w:p w14:paraId="38098111" w14:textId="77777777" w:rsidR="00D120FE" w:rsidRPr="0092538C" w:rsidRDefault="00D120FE" w:rsidP="0062634C">
            <w:pPr>
              <w:pStyle w:val="8ptLabel"/>
            </w:pPr>
            <w:r w:rsidRPr="006E2662">
              <w:t xml:space="preserve">Employee ID </w:t>
            </w:r>
            <w:r>
              <w:t>number</w:t>
            </w:r>
          </w:p>
        </w:tc>
      </w:tr>
      <w:tr w:rsidR="00A01767" w14:paraId="2F967FE6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7BC49EE3" w14:textId="77777777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  <w:gridSpan w:val="8"/>
            <w:tcBorders>
              <w:bottom w:val="single" w:sz="4" w:space="0" w:color="auto"/>
            </w:tcBorders>
          </w:tcPr>
          <w:p w14:paraId="41107648" w14:textId="77777777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1767" w14:paraId="764A7A8C" w14:textId="77777777" w:rsidTr="367587EA">
        <w:tc>
          <w:tcPr>
            <w:tcW w:w="2707" w:type="dxa"/>
            <w:gridSpan w:val="3"/>
            <w:tcBorders>
              <w:top w:val="single" w:sz="4" w:space="0" w:color="auto"/>
            </w:tcBorders>
          </w:tcPr>
          <w:p w14:paraId="3BB568EE" w14:textId="77777777" w:rsidR="00D120FE" w:rsidRPr="0092538C" w:rsidRDefault="00D120FE" w:rsidP="0062634C">
            <w:pPr>
              <w:pStyle w:val="8ptLabel"/>
            </w:pPr>
            <w:r>
              <w:t>Date of b</w:t>
            </w:r>
            <w:r w:rsidRPr="006E2662">
              <w:t>irth</w:t>
            </w:r>
          </w:p>
        </w:tc>
        <w:tc>
          <w:tcPr>
            <w:tcW w:w="2706" w:type="dxa"/>
            <w:gridSpan w:val="2"/>
            <w:tcBorders>
              <w:top w:val="single" w:sz="4" w:space="0" w:color="auto"/>
            </w:tcBorders>
          </w:tcPr>
          <w:p w14:paraId="39874C27" w14:textId="77777777" w:rsidR="00D120FE" w:rsidRPr="0092538C" w:rsidRDefault="00D120FE" w:rsidP="0062634C">
            <w:pPr>
              <w:pStyle w:val="8ptLabel"/>
            </w:pPr>
            <w:r>
              <w:t>Date of h</w:t>
            </w:r>
            <w:r w:rsidRPr="006E2662">
              <w:t>ire</w:t>
            </w:r>
          </w:p>
        </w:tc>
        <w:tc>
          <w:tcPr>
            <w:tcW w:w="5657" w:type="dxa"/>
            <w:gridSpan w:val="8"/>
            <w:tcBorders>
              <w:top w:val="single" w:sz="4" w:space="0" w:color="auto"/>
            </w:tcBorders>
          </w:tcPr>
          <w:p w14:paraId="168137E8" w14:textId="77777777" w:rsidR="00D120FE" w:rsidRPr="0092538C" w:rsidRDefault="008368E2" w:rsidP="0062634C">
            <w:pPr>
              <w:pStyle w:val="8ptLabel"/>
            </w:pPr>
            <w:r>
              <w:t>Employee h</w:t>
            </w:r>
            <w:r w:rsidR="00FF4912">
              <w:t>ealth</w:t>
            </w:r>
            <w:r w:rsidR="00D120FE">
              <w:t xml:space="preserve"> plan effective d</w:t>
            </w:r>
            <w:r w:rsidR="00D120FE" w:rsidRPr="006E2662">
              <w:t>ate</w:t>
            </w:r>
          </w:p>
        </w:tc>
      </w:tr>
      <w:tr w:rsidR="00A01767" w14:paraId="1E6C5F3D" w14:textId="77777777" w:rsidTr="367587EA">
        <w:tc>
          <w:tcPr>
            <w:tcW w:w="2707" w:type="dxa"/>
            <w:gridSpan w:val="3"/>
            <w:tcBorders>
              <w:bottom w:val="single" w:sz="4" w:space="0" w:color="auto"/>
            </w:tcBorders>
          </w:tcPr>
          <w:p w14:paraId="224C40B3" w14:textId="77777777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</w:tcPr>
          <w:p w14:paraId="625AE5F9" w14:textId="77777777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  <w:gridSpan w:val="8"/>
            <w:tcBorders>
              <w:bottom w:val="single" w:sz="4" w:space="0" w:color="auto"/>
            </w:tcBorders>
          </w:tcPr>
          <w:p w14:paraId="54355E38" w14:textId="77777777" w:rsidR="00D120FE" w:rsidRPr="0092538C" w:rsidRDefault="00D120FE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F48AD" w14:paraId="7DE1B86E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3E8E7948" w14:textId="77777777" w:rsidR="001F48AD" w:rsidRPr="00B8254F" w:rsidRDefault="001F48AD" w:rsidP="001959D0">
            <w:pPr>
              <w:rPr>
                <w:sz w:val="18"/>
                <w:szCs w:val="18"/>
              </w:rPr>
            </w:pPr>
            <w:r w:rsidRPr="00B8254F">
              <w:rPr>
                <w:sz w:val="18"/>
                <w:szCs w:val="18"/>
              </w:rPr>
              <w:t>Employee current work status</w:t>
            </w:r>
          </w:p>
        </w:tc>
        <w:tc>
          <w:tcPr>
            <w:tcW w:w="1606" w:type="dxa"/>
            <w:gridSpan w:val="3"/>
            <w:vMerge w:val="restart"/>
            <w:tcBorders>
              <w:top w:val="single" w:sz="4" w:space="0" w:color="auto"/>
            </w:tcBorders>
            <w:vAlign w:val="bottom"/>
          </w:tcPr>
          <w:p w14:paraId="7ACF9BFD" w14:textId="77777777" w:rsidR="001F48AD" w:rsidRPr="00B8254F" w:rsidRDefault="001F48AD" w:rsidP="00FF4912">
            <w:pPr>
              <w:rPr>
                <w:sz w:val="18"/>
                <w:szCs w:val="18"/>
              </w:rPr>
            </w:pPr>
            <w:r w:rsidRPr="00B8254F">
              <w:rPr>
                <w:sz w:val="18"/>
                <w:szCs w:val="18"/>
              </w:rPr>
              <w:t>Disabled</w:t>
            </w:r>
          </w:p>
          <w:p w14:paraId="09A03B24" w14:textId="77777777" w:rsidR="001F48AD" w:rsidRPr="001959D0" w:rsidRDefault="001F48AD" w:rsidP="001F48AD">
            <w:pPr>
              <w:pStyle w:val="8ptLabel"/>
              <w:rPr>
                <w:sz w:val="20"/>
                <w:szCs w:val="20"/>
              </w:rPr>
            </w:pPr>
            <w:r w:rsidRPr="001959D0">
              <w:t>Date of disability</w:t>
            </w:r>
          </w:p>
        </w:tc>
        <w:tc>
          <w:tcPr>
            <w:tcW w:w="4051" w:type="dxa"/>
            <w:gridSpan w:val="5"/>
            <w:vMerge w:val="restart"/>
            <w:tcBorders>
              <w:top w:val="single" w:sz="4" w:space="0" w:color="auto"/>
            </w:tcBorders>
            <w:vAlign w:val="bottom"/>
          </w:tcPr>
          <w:p w14:paraId="63097BDD" w14:textId="77777777" w:rsidR="001F48AD" w:rsidRPr="00D5544B" w:rsidRDefault="001F48AD" w:rsidP="003C11EC">
            <w:pPr>
              <w:pStyle w:val="8ptLabel"/>
            </w:pPr>
            <w:r w:rsidRPr="00D5544B">
              <w:t>Reason for disability</w:t>
            </w:r>
          </w:p>
        </w:tc>
      </w:tr>
      <w:tr w:rsidR="001F48AD" w14:paraId="0D345FF4" w14:textId="77777777" w:rsidTr="367587EA">
        <w:tc>
          <w:tcPr>
            <w:tcW w:w="5413" w:type="dxa"/>
            <w:gridSpan w:val="5"/>
          </w:tcPr>
          <w:p w14:paraId="576D4A6C" w14:textId="77777777" w:rsidR="001F48AD" w:rsidRPr="009C3A57" w:rsidRDefault="008368E2" w:rsidP="00FF4912">
            <w:pPr>
              <w:pStyle w:val="8ptLabel"/>
            </w:pPr>
            <w:r>
              <w:t>Is e</w:t>
            </w:r>
            <w:r w:rsidR="00FF4912">
              <w:t>mployee a</w:t>
            </w:r>
            <w:r w:rsidR="001F48AD" w:rsidRPr="009C3A57">
              <w:t>ctively working the required number of hours to be considered</w:t>
            </w:r>
            <w:r w:rsidR="001F48AD">
              <w:t xml:space="preserve"> eligible for benefits </w:t>
            </w:r>
            <w:r w:rsidR="00FF4912">
              <w:t>(30+)?</w:t>
            </w:r>
          </w:p>
        </w:tc>
        <w:tc>
          <w:tcPr>
            <w:tcW w:w="1606" w:type="dxa"/>
            <w:gridSpan w:val="3"/>
            <w:vMerge/>
          </w:tcPr>
          <w:p w14:paraId="16CCF1D2" w14:textId="77777777" w:rsidR="001F48AD" w:rsidRPr="001959D0" w:rsidRDefault="001F48AD" w:rsidP="001959D0">
            <w:pPr>
              <w:pStyle w:val="8ptLabel"/>
            </w:pPr>
          </w:p>
        </w:tc>
        <w:tc>
          <w:tcPr>
            <w:tcW w:w="4051" w:type="dxa"/>
            <w:gridSpan w:val="5"/>
            <w:vMerge/>
          </w:tcPr>
          <w:p w14:paraId="4F65BDEF" w14:textId="77777777" w:rsidR="001F48AD" w:rsidRPr="009C3A57" w:rsidRDefault="001F48AD" w:rsidP="001959D0">
            <w:pPr>
              <w:pStyle w:val="8ptLabel"/>
            </w:pPr>
          </w:p>
        </w:tc>
      </w:tr>
      <w:tr w:rsidR="0067337B" w14:paraId="6D4D1E0B" w14:textId="77777777" w:rsidTr="367587EA">
        <w:tc>
          <w:tcPr>
            <w:tcW w:w="1348" w:type="dxa"/>
            <w:tcBorders>
              <w:bottom w:val="single" w:sz="4" w:space="0" w:color="auto"/>
            </w:tcBorders>
          </w:tcPr>
          <w:p w14:paraId="2D51DD39" w14:textId="77777777" w:rsidR="0067337B" w:rsidRPr="0092538C" w:rsidRDefault="0067337B" w:rsidP="001F48AD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Yes</w:t>
            </w:r>
          </w:p>
        </w:tc>
        <w:tc>
          <w:tcPr>
            <w:tcW w:w="4065" w:type="dxa"/>
            <w:gridSpan w:val="4"/>
            <w:tcBorders>
              <w:bottom w:val="single" w:sz="4" w:space="0" w:color="auto"/>
            </w:tcBorders>
          </w:tcPr>
          <w:p w14:paraId="38A0956B" w14:textId="77777777" w:rsidR="0067337B" w:rsidRPr="0092538C" w:rsidRDefault="0067337B" w:rsidP="008901C5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No</w:t>
            </w:r>
          </w:p>
        </w:tc>
        <w:tc>
          <w:tcPr>
            <w:tcW w:w="1606" w:type="dxa"/>
            <w:gridSpan w:val="3"/>
            <w:tcBorders>
              <w:bottom w:val="single" w:sz="4" w:space="0" w:color="auto"/>
            </w:tcBorders>
          </w:tcPr>
          <w:p w14:paraId="03910F2E" w14:textId="77777777" w:rsidR="0067337B" w:rsidRPr="0092538C" w:rsidRDefault="0067337B" w:rsidP="008901C5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6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4051" w:type="dxa"/>
            <w:gridSpan w:val="5"/>
            <w:tcBorders>
              <w:bottom w:val="single" w:sz="4" w:space="0" w:color="auto"/>
            </w:tcBorders>
          </w:tcPr>
          <w:p w14:paraId="6EFFFB00" w14:textId="77777777" w:rsidR="0067337B" w:rsidRPr="0092538C" w:rsidRDefault="0067337B" w:rsidP="008901C5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7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F91E22" w14:paraId="06B7BCD7" w14:textId="77777777" w:rsidTr="367587EA">
        <w:tc>
          <w:tcPr>
            <w:tcW w:w="8347" w:type="dxa"/>
            <w:gridSpan w:val="10"/>
            <w:tcBorders>
              <w:top w:val="single" w:sz="4" w:space="0" w:color="auto"/>
            </w:tcBorders>
          </w:tcPr>
          <w:p w14:paraId="42866D54" w14:textId="77777777" w:rsidR="00F91E22" w:rsidRPr="0092538C" w:rsidRDefault="00F91E22" w:rsidP="009C3A57">
            <w:pPr>
              <w:pStyle w:val="8ptLabel"/>
            </w:pPr>
            <w:r w:rsidRPr="006E2662">
              <w:t>Coverage is being continued under the following means: (complete as applicable)</w:t>
            </w:r>
          </w:p>
        </w:tc>
        <w:tc>
          <w:tcPr>
            <w:tcW w:w="2723" w:type="dxa"/>
            <w:gridSpan w:val="3"/>
            <w:tcBorders>
              <w:top w:val="single" w:sz="4" w:space="0" w:color="auto"/>
            </w:tcBorders>
          </w:tcPr>
          <w:p w14:paraId="3A1D078F" w14:textId="77777777" w:rsidR="00F91E22" w:rsidRPr="0092538C" w:rsidRDefault="00F91E22" w:rsidP="009C3A57">
            <w:pPr>
              <w:pStyle w:val="8ptLabel"/>
            </w:pPr>
          </w:p>
        </w:tc>
      </w:tr>
      <w:tr w:rsidR="00A01767" w14:paraId="4697DE6D" w14:textId="77777777" w:rsidTr="367587EA">
        <w:tc>
          <w:tcPr>
            <w:tcW w:w="2707" w:type="dxa"/>
            <w:gridSpan w:val="3"/>
            <w:tcBorders>
              <w:bottom w:val="single" w:sz="4" w:space="0" w:color="auto"/>
            </w:tcBorders>
          </w:tcPr>
          <w:p w14:paraId="51D426F2" w14:textId="77777777" w:rsidR="00F91E22" w:rsidRPr="00193688" w:rsidRDefault="00F91E22" w:rsidP="00EE686E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193688">
              <w:t>Sick time</w:t>
            </w: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</w:tcPr>
          <w:p w14:paraId="52E6FD83" w14:textId="77777777" w:rsidR="00F91E22" w:rsidRPr="00193688" w:rsidRDefault="00F91E22" w:rsidP="00EE686E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to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02985E24" w14:textId="77777777" w:rsidR="00F91E22" w:rsidRPr="00193688" w:rsidRDefault="00F91E22" w:rsidP="00EE686E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193688">
              <w:t>Vacation time</w:t>
            </w:r>
          </w:p>
        </w:tc>
        <w:tc>
          <w:tcPr>
            <w:tcW w:w="2723" w:type="dxa"/>
            <w:gridSpan w:val="3"/>
            <w:tcBorders>
              <w:bottom w:val="single" w:sz="4" w:space="0" w:color="auto"/>
            </w:tcBorders>
          </w:tcPr>
          <w:p w14:paraId="2A602C7F" w14:textId="77777777" w:rsidR="00F91E22" w:rsidRPr="00193688" w:rsidRDefault="00F91E22" w:rsidP="00EE686E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to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01767" w14:paraId="3E2EC50B" w14:textId="77777777" w:rsidTr="367587EA">
        <w:tc>
          <w:tcPr>
            <w:tcW w:w="2707" w:type="dxa"/>
            <w:gridSpan w:val="3"/>
            <w:tcBorders>
              <w:top w:val="single" w:sz="4" w:space="0" w:color="auto"/>
            </w:tcBorders>
          </w:tcPr>
          <w:p w14:paraId="4B3CE7B8" w14:textId="77777777" w:rsidR="00F91E22" w:rsidRDefault="00F91E22" w:rsidP="00466002">
            <w:pPr>
              <w:spacing w:after="120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193688">
              <w:t>FMLA</w:t>
            </w:r>
          </w:p>
        </w:tc>
        <w:tc>
          <w:tcPr>
            <w:tcW w:w="2706" w:type="dxa"/>
            <w:gridSpan w:val="2"/>
            <w:tcBorders>
              <w:top w:val="single" w:sz="4" w:space="0" w:color="auto"/>
            </w:tcBorders>
          </w:tcPr>
          <w:p w14:paraId="7A925BCD" w14:textId="77777777" w:rsidR="00F91E22" w:rsidRDefault="00F91E22" w:rsidP="00466002">
            <w:pPr>
              <w:spacing w:after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to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34" w:type="dxa"/>
            <w:gridSpan w:val="5"/>
            <w:tcBorders>
              <w:top w:val="single" w:sz="4" w:space="0" w:color="auto"/>
            </w:tcBorders>
          </w:tcPr>
          <w:p w14:paraId="5BD8BF22" w14:textId="77777777" w:rsidR="00F91E22" w:rsidRDefault="00F91E22" w:rsidP="00466002">
            <w:pPr>
              <w:spacing w:after="120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193688">
              <w:t>Leave of absence</w:t>
            </w:r>
          </w:p>
        </w:tc>
        <w:tc>
          <w:tcPr>
            <w:tcW w:w="2723" w:type="dxa"/>
            <w:gridSpan w:val="3"/>
            <w:tcBorders>
              <w:top w:val="single" w:sz="4" w:space="0" w:color="auto"/>
            </w:tcBorders>
          </w:tcPr>
          <w:p w14:paraId="25295857" w14:textId="77777777" w:rsidR="00F91E22" w:rsidRDefault="00F91E22" w:rsidP="00466002">
            <w:pPr>
              <w:spacing w:after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to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F91E22" w:rsidRPr="0092538C" w14:paraId="68725612" w14:textId="77777777" w:rsidTr="367587EA">
        <w:tc>
          <w:tcPr>
            <w:tcW w:w="11070" w:type="dxa"/>
            <w:gridSpan w:val="13"/>
            <w:shd w:val="clear" w:color="auto" w:fill="7BAFD4"/>
          </w:tcPr>
          <w:p w14:paraId="2349FCC2" w14:textId="77777777" w:rsidR="00F91E22" w:rsidRPr="0092538C" w:rsidRDefault="00F91E22" w:rsidP="00F315B0">
            <w:pPr>
              <w:pStyle w:val="Heading2"/>
              <w:ind w:left="-7"/>
            </w:pPr>
            <w:r>
              <w:t>Claimant</w:t>
            </w:r>
            <w:r w:rsidR="00CB79CE">
              <w:t xml:space="preserve"> i</w:t>
            </w:r>
            <w:r w:rsidRPr="0034631E">
              <w:t>nformation</w:t>
            </w:r>
          </w:p>
        </w:tc>
      </w:tr>
      <w:tr w:rsidR="00A01767" w14:paraId="69B0A832" w14:textId="77777777" w:rsidTr="367587EA">
        <w:tc>
          <w:tcPr>
            <w:tcW w:w="5413" w:type="dxa"/>
            <w:gridSpan w:val="5"/>
          </w:tcPr>
          <w:p w14:paraId="055CE834" w14:textId="77777777" w:rsidR="00F91E22" w:rsidRPr="0092538C" w:rsidRDefault="00F91E22" w:rsidP="008901C5">
            <w:r w:rsidRPr="00AB5E71">
              <w:t>(If claimant is employee, please write “same as above”)</w:t>
            </w:r>
          </w:p>
        </w:tc>
        <w:tc>
          <w:tcPr>
            <w:tcW w:w="2934" w:type="dxa"/>
            <w:gridSpan w:val="5"/>
          </w:tcPr>
          <w:p w14:paraId="5844C970" w14:textId="77777777" w:rsidR="00F91E22" w:rsidRPr="0092538C" w:rsidRDefault="00F91E22" w:rsidP="008901C5"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> </w:t>
            </w:r>
            <w:r>
              <w:t>Claimant</w:t>
            </w:r>
          </w:p>
        </w:tc>
        <w:tc>
          <w:tcPr>
            <w:tcW w:w="2723" w:type="dxa"/>
            <w:gridSpan w:val="3"/>
          </w:tcPr>
          <w:p w14:paraId="61F0B084" w14:textId="77777777" w:rsidR="00F91E22" w:rsidRPr="0032480B" w:rsidRDefault="00F91E22" w:rsidP="008901C5">
            <w:pPr>
              <w:rPr>
                <w:highlight w:val="yellow"/>
              </w:rPr>
            </w:pPr>
          </w:p>
        </w:tc>
      </w:tr>
      <w:tr w:rsidR="00937FD3" w14:paraId="60F95931" w14:textId="77777777" w:rsidTr="367587EA">
        <w:tc>
          <w:tcPr>
            <w:tcW w:w="8347" w:type="dxa"/>
            <w:gridSpan w:val="10"/>
          </w:tcPr>
          <w:p w14:paraId="393163C0" w14:textId="77777777" w:rsidR="00F91E22" w:rsidRPr="0092538C" w:rsidRDefault="00F91E22" w:rsidP="0062634C">
            <w:pPr>
              <w:pStyle w:val="8ptLabel"/>
            </w:pPr>
            <w:r w:rsidRPr="00D95EFF">
              <w:t>Last/First/M.I.</w:t>
            </w:r>
          </w:p>
        </w:tc>
        <w:tc>
          <w:tcPr>
            <w:tcW w:w="2723" w:type="dxa"/>
            <w:gridSpan w:val="3"/>
          </w:tcPr>
          <w:p w14:paraId="36CC9192" w14:textId="77777777" w:rsidR="00F91E22" w:rsidRPr="0092538C" w:rsidRDefault="00F91E22" w:rsidP="0062634C">
            <w:pPr>
              <w:pStyle w:val="8ptLabel"/>
            </w:pPr>
            <w:r w:rsidRPr="006977F1">
              <w:t>Sex</w:t>
            </w:r>
          </w:p>
        </w:tc>
      </w:tr>
      <w:tr w:rsidR="00937FD3" w14:paraId="1638C012" w14:textId="77777777" w:rsidTr="367587EA">
        <w:tc>
          <w:tcPr>
            <w:tcW w:w="8347" w:type="dxa"/>
            <w:gridSpan w:val="10"/>
            <w:tcBorders>
              <w:bottom w:val="single" w:sz="4" w:space="0" w:color="auto"/>
            </w:tcBorders>
          </w:tcPr>
          <w:p w14:paraId="58DF8DC2" w14:textId="77777777" w:rsidR="00F91E22" w:rsidRPr="0092538C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62" w:type="dxa"/>
            <w:gridSpan w:val="2"/>
            <w:tcBorders>
              <w:bottom w:val="single" w:sz="4" w:space="0" w:color="auto"/>
            </w:tcBorders>
          </w:tcPr>
          <w:p w14:paraId="134E26F8" w14:textId="77777777" w:rsidR="00F91E22" w:rsidRPr="0092538C" w:rsidRDefault="00F91E22" w:rsidP="00E567E2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M</w:t>
            </w:r>
          </w:p>
        </w:tc>
        <w:tc>
          <w:tcPr>
            <w:tcW w:w="1361" w:type="dxa"/>
            <w:tcBorders>
              <w:bottom w:val="single" w:sz="4" w:space="0" w:color="auto"/>
            </w:tcBorders>
          </w:tcPr>
          <w:p w14:paraId="3839A341" w14:textId="77777777" w:rsidR="00F91E22" w:rsidRPr="0092538C" w:rsidRDefault="00F91E22" w:rsidP="00E567E2"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F</w:t>
            </w:r>
          </w:p>
        </w:tc>
      </w:tr>
      <w:tr w:rsidR="00A01767" w14:paraId="21B6185C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1A2D22A5" w14:textId="77777777" w:rsidR="00F91E22" w:rsidRPr="000C5BDE" w:rsidRDefault="00F91E22" w:rsidP="003C11EC">
            <w:pPr>
              <w:pStyle w:val="8ptLabel"/>
            </w:pPr>
            <w:r w:rsidRPr="000C5BDE">
              <w:t>Street address</w:t>
            </w:r>
          </w:p>
        </w:tc>
        <w:tc>
          <w:tcPr>
            <w:tcW w:w="2934" w:type="dxa"/>
            <w:gridSpan w:val="5"/>
            <w:tcBorders>
              <w:top w:val="single" w:sz="4" w:space="0" w:color="auto"/>
            </w:tcBorders>
          </w:tcPr>
          <w:p w14:paraId="5096DEF2" w14:textId="77777777" w:rsidR="00F91E22" w:rsidRPr="000C5BDE" w:rsidRDefault="00F91E22" w:rsidP="003C11EC">
            <w:pPr>
              <w:pStyle w:val="8ptLabel"/>
            </w:pPr>
            <w:r w:rsidRPr="000C5BDE">
              <w:t>City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</w:tcBorders>
          </w:tcPr>
          <w:p w14:paraId="46F3BCEF" w14:textId="77777777" w:rsidR="00F91E22" w:rsidRPr="000C5BDE" w:rsidRDefault="00F91E22" w:rsidP="003C11EC">
            <w:pPr>
              <w:pStyle w:val="8ptLabel"/>
            </w:pPr>
            <w:r w:rsidRPr="000C5BDE">
              <w:t>State</w:t>
            </w:r>
          </w:p>
        </w:tc>
        <w:tc>
          <w:tcPr>
            <w:tcW w:w="1361" w:type="dxa"/>
            <w:tcBorders>
              <w:top w:val="single" w:sz="4" w:space="0" w:color="auto"/>
            </w:tcBorders>
          </w:tcPr>
          <w:p w14:paraId="0FA4008F" w14:textId="77777777" w:rsidR="00F91E22" w:rsidRPr="000C5BDE" w:rsidRDefault="00F91E22" w:rsidP="003C11EC">
            <w:pPr>
              <w:pStyle w:val="8ptLabel"/>
            </w:pPr>
            <w:r w:rsidRPr="000C5BDE">
              <w:t>Zip code</w:t>
            </w:r>
          </w:p>
        </w:tc>
      </w:tr>
      <w:tr w:rsidR="00A01767" w14:paraId="0045533D" w14:textId="77777777" w:rsidTr="367587EA">
        <w:trPr>
          <w:trHeight w:val="247"/>
        </w:trPr>
        <w:tc>
          <w:tcPr>
            <w:tcW w:w="5413" w:type="dxa"/>
            <w:gridSpan w:val="5"/>
          </w:tcPr>
          <w:p w14:paraId="61D153EB" w14:textId="77777777" w:rsidR="00F91E22" w:rsidRDefault="00F91E22" w:rsidP="000C5BDE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2934" w:type="dxa"/>
            <w:gridSpan w:val="5"/>
          </w:tcPr>
          <w:p w14:paraId="368D37B0" w14:textId="77777777" w:rsidR="00F91E22" w:rsidRDefault="00F91E22" w:rsidP="000C5BDE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1362" w:type="dxa"/>
            <w:gridSpan w:val="2"/>
          </w:tcPr>
          <w:p w14:paraId="629E2231" w14:textId="77777777" w:rsidR="00F91E22" w:rsidRDefault="00F91E22" w:rsidP="000C5BDE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361" w:type="dxa"/>
          </w:tcPr>
          <w:p w14:paraId="6792A809" w14:textId="77777777" w:rsidR="00F91E22" w:rsidRDefault="00F91E22" w:rsidP="000C5BDE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2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A01767" w14:paraId="719A51B3" w14:textId="77777777" w:rsidTr="367587EA">
        <w:tc>
          <w:tcPr>
            <w:tcW w:w="2707" w:type="dxa"/>
            <w:gridSpan w:val="3"/>
            <w:tcBorders>
              <w:top w:val="single" w:sz="4" w:space="0" w:color="auto"/>
            </w:tcBorders>
          </w:tcPr>
          <w:p w14:paraId="7E970933" w14:textId="77777777" w:rsidR="00466002" w:rsidRPr="0092538C" w:rsidRDefault="00466002" w:rsidP="0062634C">
            <w:pPr>
              <w:pStyle w:val="8ptLabel"/>
            </w:pPr>
            <w:r>
              <w:t>Date of b</w:t>
            </w:r>
            <w:r w:rsidRPr="00D95EFF">
              <w:t>irth</w:t>
            </w:r>
          </w:p>
        </w:tc>
        <w:tc>
          <w:tcPr>
            <w:tcW w:w="2706" w:type="dxa"/>
            <w:gridSpan w:val="2"/>
            <w:tcBorders>
              <w:top w:val="single" w:sz="4" w:space="0" w:color="auto"/>
            </w:tcBorders>
          </w:tcPr>
          <w:p w14:paraId="0348D2A8" w14:textId="77777777" w:rsidR="00466002" w:rsidRPr="0092538C" w:rsidRDefault="00466002" w:rsidP="0062634C">
            <w:pPr>
              <w:pStyle w:val="8ptLabel"/>
            </w:pPr>
            <w:r>
              <w:t>Social s</w:t>
            </w:r>
            <w:r w:rsidRPr="00D95EFF">
              <w:t xml:space="preserve">ecurity </w:t>
            </w:r>
            <w:r>
              <w:t>number</w:t>
            </w:r>
          </w:p>
        </w:tc>
        <w:tc>
          <w:tcPr>
            <w:tcW w:w="2934" w:type="dxa"/>
            <w:gridSpan w:val="5"/>
            <w:tcBorders>
              <w:top w:val="single" w:sz="4" w:space="0" w:color="auto"/>
            </w:tcBorders>
          </w:tcPr>
          <w:p w14:paraId="1BC632E7" w14:textId="77777777" w:rsidR="00466002" w:rsidRPr="0092538C" w:rsidRDefault="00466002" w:rsidP="0062634C">
            <w:pPr>
              <w:pStyle w:val="8ptLabel"/>
            </w:pPr>
            <w:r>
              <w:t>Day phone number</w:t>
            </w:r>
          </w:p>
        </w:tc>
        <w:tc>
          <w:tcPr>
            <w:tcW w:w="2723" w:type="dxa"/>
            <w:gridSpan w:val="3"/>
            <w:tcBorders>
              <w:top w:val="single" w:sz="4" w:space="0" w:color="auto"/>
            </w:tcBorders>
          </w:tcPr>
          <w:p w14:paraId="1D9B806B" w14:textId="77777777" w:rsidR="00466002" w:rsidRPr="0092538C" w:rsidRDefault="00CB79CE" w:rsidP="0062634C">
            <w:pPr>
              <w:pStyle w:val="8ptLabel"/>
            </w:pPr>
            <w:r>
              <w:t>Cell</w:t>
            </w:r>
            <w:r w:rsidR="00466002">
              <w:t xml:space="preserve"> phone number</w:t>
            </w:r>
          </w:p>
        </w:tc>
      </w:tr>
      <w:tr w:rsidR="00A01767" w14:paraId="081FBBAF" w14:textId="77777777" w:rsidTr="367587EA">
        <w:tc>
          <w:tcPr>
            <w:tcW w:w="2707" w:type="dxa"/>
            <w:gridSpan w:val="3"/>
            <w:tcBorders>
              <w:bottom w:val="single" w:sz="4" w:space="0" w:color="auto"/>
            </w:tcBorders>
          </w:tcPr>
          <w:p w14:paraId="483D2F25" w14:textId="77777777" w:rsidR="00466002" w:rsidRPr="0092538C" w:rsidRDefault="0046600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</w:tcPr>
          <w:p w14:paraId="6E4686AA" w14:textId="77777777" w:rsidR="00466002" w:rsidRPr="0092538C" w:rsidRDefault="0046600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22A91B00" w14:textId="77777777" w:rsidR="00466002" w:rsidRPr="0092538C" w:rsidRDefault="00466002" w:rsidP="008901C5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3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2723" w:type="dxa"/>
            <w:gridSpan w:val="3"/>
            <w:tcBorders>
              <w:bottom w:val="single" w:sz="4" w:space="0" w:color="auto"/>
            </w:tcBorders>
          </w:tcPr>
          <w:p w14:paraId="4C7D9090" w14:textId="77777777" w:rsidR="00466002" w:rsidRPr="0092538C" w:rsidRDefault="00466002" w:rsidP="008901C5"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4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A01767" w14:paraId="2D647A5D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446FD41C" w14:textId="77777777" w:rsidR="00F91E22" w:rsidRPr="0092538C" w:rsidRDefault="00F91E22" w:rsidP="0062634C">
            <w:pPr>
              <w:pStyle w:val="8ptLabel"/>
            </w:pPr>
            <w:r>
              <w:t>Relationship to e</w:t>
            </w:r>
            <w:r w:rsidRPr="00D95EFF">
              <w:t>mployee</w:t>
            </w:r>
          </w:p>
        </w:tc>
        <w:tc>
          <w:tcPr>
            <w:tcW w:w="2934" w:type="dxa"/>
            <w:gridSpan w:val="5"/>
            <w:tcBorders>
              <w:top w:val="single" w:sz="4" w:space="0" w:color="auto"/>
            </w:tcBorders>
          </w:tcPr>
          <w:p w14:paraId="1128FE1B" w14:textId="77777777" w:rsidR="00F91E22" w:rsidRPr="0092538C" w:rsidRDefault="00353DB9" w:rsidP="00353DB9">
            <w:pPr>
              <w:pStyle w:val="8ptLabel"/>
            </w:pPr>
            <w:r>
              <w:t xml:space="preserve">Covered person's </w:t>
            </w:r>
            <w:r w:rsidR="00F91E22">
              <w:t>effective d</w:t>
            </w:r>
            <w:r w:rsidR="00F91E22" w:rsidRPr="00D95EFF">
              <w:t>ate</w:t>
            </w:r>
          </w:p>
        </w:tc>
        <w:tc>
          <w:tcPr>
            <w:tcW w:w="2723" w:type="dxa"/>
            <w:gridSpan w:val="3"/>
            <w:tcBorders>
              <w:top w:val="single" w:sz="4" w:space="0" w:color="auto"/>
            </w:tcBorders>
          </w:tcPr>
          <w:p w14:paraId="6CA913AB" w14:textId="77777777" w:rsidR="00F91E22" w:rsidRPr="0092538C" w:rsidRDefault="00F91E22" w:rsidP="0062634C">
            <w:pPr>
              <w:pStyle w:val="8ptLabel"/>
            </w:pPr>
            <w:r>
              <w:t>Termination d</w:t>
            </w:r>
            <w:r w:rsidRPr="00D95EFF">
              <w:t>ate</w:t>
            </w:r>
          </w:p>
        </w:tc>
      </w:tr>
      <w:tr w:rsidR="00A01767" w14:paraId="09A05B09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02B7035A" w14:textId="77777777" w:rsidR="00F91E22" w:rsidRPr="0092538C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420844B3" w14:textId="77777777" w:rsidR="00F91E22" w:rsidRPr="0092538C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3" w:type="dxa"/>
            <w:gridSpan w:val="3"/>
            <w:tcBorders>
              <w:bottom w:val="single" w:sz="4" w:space="0" w:color="auto"/>
            </w:tcBorders>
          </w:tcPr>
          <w:p w14:paraId="524058ED" w14:textId="77777777" w:rsidR="00F91E22" w:rsidRPr="0092538C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33253" w:rsidRPr="0092538C" w14:paraId="43C342EE" w14:textId="77777777" w:rsidTr="367587EA">
        <w:tc>
          <w:tcPr>
            <w:tcW w:w="11070" w:type="dxa"/>
            <w:gridSpan w:val="13"/>
            <w:shd w:val="clear" w:color="auto" w:fill="7BAFD4"/>
          </w:tcPr>
          <w:p w14:paraId="2878F7B2" w14:textId="38B93193" w:rsidR="00833253" w:rsidRPr="0092538C" w:rsidRDefault="00CC60A1" w:rsidP="000E33F3">
            <w:pPr>
              <w:pStyle w:val="Heading2"/>
              <w:ind w:left="-7"/>
            </w:pPr>
            <w:r>
              <w:t>Other Insurance</w:t>
            </w:r>
            <w:r w:rsidR="00833253">
              <w:t xml:space="preserve"> i</w:t>
            </w:r>
            <w:r w:rsidR="00833253" w:rsidRPr="0034631E">
              <w:t>nformation</w:t>
            </w:r>
          </w:p>
        </w:tc>
      </w:tr>
      <w:tr w:rsidR="00AA165B" w14:paraId="72F72935" w14:textId="77777777" w:rsidTr="367587EA">
        <w:tc>
          <w:tcPr>
            <w:tcW w:w="5413" w:type="dxa"/>
            <w:gridSpan w:val="5"/>
            <w:tcBorders>
              <w:bottom w:val="single" w:sz="4" w:space="0" w:color="auto"/>
            </w:tcBorders>
          </w:tcPr>
          <w:p w14:paraId="53426A30" w14:textId="77777777" w:rsidR="00AA165B" w:rsidRDefault="00AA165B" w:rsidP="008901C5"/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35F0A16F" w14:textId="77777777" w:rsidR="00AA165B" w:rsidRDefault="00AA165B" w:rsidP="008901C5"/>
        </w:tc>
        <w:tc>
          <w:tcPr>
            <w:tcW w:w="2723" w:type="dxa"/>
            <w:gridSpan w:val="3"/>
            <w:tcBorders>
              <w:bottom w:val="single" w:sz="4" w:space="0" w:color="auto"/>
            </w:tcBorders>
          </w:tcPr>
          <w:p w14:paraId="6B6DEBAC" w14:textId="77777777" w:rsidR="00AA165B" w:rsidRPr="004A7818" w:rsidRDefault="00AA165B" w:rsidP="004A7818">
            <w:pPr>
              <w:pStyle w:val="NoSpacing"/>
            </w:pPr>
          </w:p>
        </w:tc>
      </w:tr>
      <w:tr w:rsidR="00F91E22" w14:paraId="5CEE56E0" w14:textId="77777777" w:rsidTr="367587EA">
        <w:tc>
          <w:tcPr>
            <w:tcW w:w="11070" w:type="dxa"/>
            <w:gridSpan w:val="13"/>
          </w:tcPr>
          <w:p w14:paraId="67D12110" w14:textId="77777777" w:rsidR="00F91E22" w:rsidRPr="0055481D" w:rsidRDefault="00F91E22" w:rsidP="00FF4912">
            <w:pPr>
              <w:pStyle w:val="8ptLabel"/>
            </w:pPr>
            <w:r>
              <w:t>Is the c</w:t>
            </w:r>
            <w:r w:rsidRPr="0055481D">
              <w:t>laimant covered under any oth</w:t>
            </w:r>
            <w:r>
              <w:t xml:space="preserve">er </w:t>
            </w:r>
            <w:r w:rsidR="00CB79CE">
              <w:t>h</w:t>
            </w:r>
            <w:r w:rsidRPr="007F22D2">
              <w:t xml:space="preserve">ealth </w:t>
            </w:r>
            <w:r w:rsidR="00CB79CE">
              <w:t>p</w:t>
            </w:r>
            <w:r w:rsidRPr="007F22D2">
              <w:t>lan?</w:t>
            </w:r>
          </w:p>
        </w:tc>
      </w:tr>
      <w:tr w:rsidR="00937FD3" w14:paraId="79817755" w14:textId="77777777" w:rsidTr="367587EA">
        <w:tc>
          <w:tcPr>
            <w:tcW w:w="1348" w:type="dxa"/>
            <w:tcBorders>
              <w:bottom w:val="single" w:sz="2" w:space="0" w:color="auto"/>
            </w:tcBorders>
          </w:tcPr>
          <w:p w14:paraId="3E87B713" w14:textId="77777777" w:rsidR="00937FD3" w:rsidRPr="0055481D" w:rsidRDefault="00937FD3" w:rsidP="00FF4912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="00FF4912">
              <w:t>Yes</w:t>
            </w:r>
          </w:p>
        </w:tc>
        <w:tc>
          <w:tcPr>
            <w:tcW w:w="1359" w:type="dxa"/>
            <w:gridSpan w:val="2"/>
            <w:tcBorders>
              <w:bottom w:val="single" w:sz="2" w:space="0" w:color="auto"/>
            </w:tcBorders>
          </w:tcPr>
          <w:p w14:paraId="77873CB9" w14:textId="77777777" w:rsidR="00937FD3" w:rsidRPr="0055481D" w:rsidRDefault="00937FD3" w:rsidP="00FF4912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="00FF4912">
              <w:t>No</w:t>
            </w:r>
          </w:p>
        </w:tc>
        <w:tc>
          <w:tcPr>
            <w:tcW w:w="8363" w:type="dxa"/>
            <w:gridSpan w:val="10"/>
            <w:tcBorders>
              <w:bottom w:val="single" w:sz="2" w:space="0" w:color="auto"/>
            </w:tcBorders>
          </w:tcPr>
          <w:p w14:paraId="1A3189D5" w14:textId="77777777" w:rsidR="00937FD3" w:rsidRPr="0055481D" w:rsidRDefault="00937FD3" w:rsidP="008901C5"/>
        </w:tc>
      </w:tr>
      <w:tr w:rsidR="00F91E22" w14:paraId="0A0D2E8D" w14:textId="77777777" w:rsidTr="367587EA">
        <w:tc>
          <w:tcPr>
            <w:tcW w:w="11070" w:type="dxa"/>
            <w:gridSpan w:val="13"/>
          </w:tcPr>
          <w:p w14:paraId="76CBF89A" w14:textId="77777777" w:rsidR="00F91E22" w:rsidRPr="0055481D" w:rsidRDefault="00F91E22" w:rsidP="00555D82">
            <w:pPr>
              <w:pStyle w:val="8ptLabel"/>
            </w:pPr>
            <w:r w:rsidRPr="0055481D">
              <w:t>If answering yes, please provide details</w:t>
            </w:r>
          </w:p>
        </w:tc>
      </w:tr>
      <w:tr w:rsidR="00FF4912" w:rsidRPr="0092538C" w14:paraId="2BFDE9B3" w14:textId="77777777" w:rsidTr="367587EA">
        <w:tc>
          <w:tcPr>
            <w:tcW w:w="2707" w:type="dxa"/>
            <w:gridSpan w:val="3"/>
            <w:tcBorders>
              <w:bottom w:val="single" w:sz="4" w:space="0" w:color="auto"/>
            </w:tcBorders>
          </w:tcPr>
          <w:p w14:paraId="36BF7B6A" w14:textId="77777777" w:rsidR="00FF4912" w:rsidRPr="0092538C" w:rsidRDefault="00FF4912" w:rsidP="008368E2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 xml:space="preserve"> Spouse’s p</w:t>
            </w:r>
            <w:r w:rsidRPr="0055481D">
              <w:t>lan</w:t>
            </w: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</w:tcPr>
          <w:p w14:paraId="6AEE6114" w14:textId="77777777" w:rsidR="00FF4912" w:rsidRPr="0092538C" w:rsidRDefault="00FF4912" w:rsidP="008368E2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55481D">
              <w:t>Medicare</w:t>
            </w:r>
          </w:p>
        </w:tc>
        <w:tc>
          <w:tcPr>
            <w:tcW w:w="2934" w:type="dxa"/>
            <w:gridSpan w:val="5"/>
            <w:tcBorders>
              <w:bottom w:val="single" w:sz="4" w:space="0" w:color="auto"/>
            </w:tcBorders>
          </w:tcPr>
          <w:p w14:paraId="560F38B8" w14:textId="77777777" w:rsidR="00FF4912" w:rsidRPr="0092538C" w:rsidRDefault="00FF4912" w:rsidP="008368E2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 w:rsidRPr="0055481D">
              <w:t>Medicaid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20FFDFCF" w14:textId="77777777" w:rsidR="00FF4912" w:rsidRPr="0092538C" w:rsidRDefault="00FF4912" w:rsidP="008368E2"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5"/>
            <w:r>
              <w:t> </w:t>
            </w:r>
            <w:r>
              <w:t>Other</w:t>
            </w:r>
          </w:p>
        </w:tc>
        <w:tc>
          <w:tcPr>
            <w:tcW w:w="1676" w:type="dxa"/>
            <w:gridSpan w:val="2"/>
            <w:tcBorders>
              <w:bottom w:val="single" w:sz="4" w:space="0" w:color="auto"/>
            </w:tcBorders>
          </w:tcPr>
          <w:p w14:paraId="1339D06F" w14:textId="77777777" w:rsidR="00FF4912" w:rsidRPr="0092538C" w:rsidRDefault="00FF4912" w:rsidP="008368E2"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6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  <w:tr w:rsidR="00A01767" w14:paraId="62DE253F" w14:textId="77777777" w:rsidTr="367587EA">
        <w:tc>
          <w:tcPr>
            <w:tcW w:w="2707" w:type="dxa"/>
            <w:gridSpan w:val="3"/>
            <w:tcBorders>
              <w:top w:val="single" w:sz="2" w:space="0" w:color="auto"/>
            </w:tcBorders>
          </w:tcPr>
          <w:p w14:paraId="46FB346B" w14:textId="77777777" w:rsidR="00F91E22" w:rsidRPr="0055481D" w:rsidRDefault="00F91E22" w:rsidP="00D323FF">
            <w:pPr>
              <w:pStyle w:val="8ptLabel"/>
            </w:pPr>
            <w:r w:rsidRPr="0055481D">
              <w:t>Effective date</w:t>
            </w:r>
          </w:p>
        </w:tc>
        <w:tc>
          <w:tcPr>
            <w:tcW w:w="2706" w:type="dxa"/>
            <w:gridSpan w:val="2"/>
            <w:tcBorders>
              <w:top w:val="single" w:sz="2" w:space="0" w:color="auto"/>
            </w:tcBorders>
          </w:tcPr>
          <w:p w14:paraId="2E16D626" w14:textId="77777777" w:rsidR="00F91E22" w:rsidRPr="0055481D" w:rsidRDefault="00F91E22" w:rsidP="00D323FF">
            <w:pPr>
              <w:pStyle w:val="8ptLabel"/>
            </w:pPr>
            <w:r>
              <w:t>Identification number</w:t>
            </w:r>
          </w:p>
        </w:tc>
        <w:tc>
          <w:tcPr>
            <w:tcW w:w="5657" w:type="dxa"/>
            <w:gridSpan w:val="8"/>
            <w:tcBorders>
              <w:top w:val="single" w:sz="2" w:space="0" w:color="auto"/>
            </w:tcBorders>
          </w:tcPr>
          <w:p w14:paraId="3D222B26" w14:textId="77777777" w:rsidR="00F91E22" w:rsidRPr="0055481D" w:rsidRDefault="00F91E22" w:rsidP="00D323FF">
            <w:pPr>
              <w:pStyle w:val="8ptLabel"/>
            </w:pPr>
            <w:r w:rsidRPr="0055481D">
              <w:t>Carrier</w:t>
            </w:r>
          </w:p>
        </w:tc>
      </w:tr>
      <w:tr w:rsidR="00A01767" w14:paraId="7CC3CFB5" w14:textId="77777777" w:rsidTr="367587EA">
        <w:tc>
          <w:tcPr>
            <w:tcW w:w="2707" w:type="dxa"/>
            <w:gridSpan w:val="3"/>
            <w:tcBorders>
              <w:bottom w:val="single" w:sz="4" w:space="0" w:color="auto"/>
            </w:tcBorders>
          </w:tcPr>
          <w:p w14:paraId="7F47D6EC" w14:textId="77777777" w:rsidR="00F91E22" w:rsidRPr="0055481D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06" w:type="dxa"/>
            <w:gridSpan w:val="2"/>
            <w:tcBorders>
              <w:bottom w:val="single" w:sz="4" w:space="0" w:color="auto"/>
            </w:tcBorders>
          </w:tcPr>
          <w:p w14:paraId="020D114D" w14:textId="77777777" w:rsidR="00F91E22" w:rsidRPr="0055481D" w:rsidRDefault="00F91E22" w:rsidP="008901C5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5657" w:type="dxa"/>
            <w:gridSpan w:val="8"/>
            <w:tcBorders>
              <w:bottom w:val="single" w:sz="4" w:space="0" w:color="auto"/>
            </w:tcBorders>
          </w:tcPr>
          <w:p w14:paraId="4A5D6A4C" w14:textId="77777777" w:rsidR="00F91E22" w:rsidRPr="0055481D" w:rsidRDefault="00F91E22" w:rsidP="008901C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826DA" w14:paraId="6D818918" w14:textId="77777777" w:rsidTr="367587EA">
        <w:tc>
          <w:tcPr>
            <w:tcW w:w="5413" w:type="dxa"/>
            <w:gridSpan w:val="5"/>
            <w:tcBorders>
              <w:top w:val="single" w:sz="4" w:space="0" w:color="auto"/>
            </w:tcBorders>
          </w:tcPr>
          <w:p w14:paraId="7F044B63" w14:textId="77777777" w:rsidR="008826DA" w:rsidRPr="0092538C" w:rsidRDefault="008826DA" w:rsidP="00D238E8">
            <w:pPr>
              <w:pStyle w:val="8ptLabel"/>
            </w:pPr>
            <w:r>
              <w:t>If Medicare, parts elected</w:t>
            </w:r>
          </w:p>
        </w:tc>
        <w:tc>
          <w:tcPr>
            <w:tcW w:w="5657" w:type="dxa"/>
            <w:gridSpan w:val="8"/>
            <w:tcBorders>
              <w:top w:val="single" w:sz="4" w:space="0" w:color="auto"/>
            </w:tcBorders>
          </w:tcPr>
          <w:p w14:paraId="62CCFFE3" w14:textId="77777777" w:rsidR="008826DA" w:rsidRDefault="008826DA" w:rsidP="008368E2">
            <w:pPr>
              <w:pStyle w:val="8ptLabel"/>
            </w:pPr>
          </w:p>
        </w:tc>
      </w:tr>
      <w:tr w:rsidR="00F315B0" w14:paraId="79BDC7A9" w14:textId="77777777" w:rsidTr="367587EA">
        <w:tc>
          <w:tcPr>
            <w:tcW w:w="2767" w:type="dxa"/>
            <w:gridSpan w:val="4"/>
          </w:tcPr>
          <w:p w14:paraId="1D75518F" w14:textId="77777777" w:rsidR="00F315B0" w:rsidRPr="0092538C" w:rsidRDefault="00F315B0" w:rsidP="00D01BBC">
            <w:pPr>
              <w:pStyle w:val="6ptafter-Normal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A</w:t>
            </w:r>
          </w:p>
        </w:tc>
        <w:tc>
          <w:tcPr>
            <w:tcW w:w="2768" w:type="dxa"/>
            <w:gridSpan w:val="3"/>
          </w:tcPr>
          <w:p w14:paraId="38C6ADE5" w14:textId="77777777" w:rsidR="00F315B0" w:rsidRPr="0092538C" w:rsidRDefault="00F315B0" w:rsidP="00D01BBC">
            <w:pPr>
              <w:pStyle w:val="6ptafter-Normal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 </w:t>
            </w:r>
            <w:r>
              <w:t>B</w:t>
            </w:r>
          </w:p>
        </w:tc>
        <w:tc>
          <w:tcPr>
            <w:tcW w:w="2767" w:type="dxa"/>
            <w:gridSpan w:val="2"/>
          </w:tcPr>
          <w:p w14:paraId="390A06F4" w14:textId="77777777" w:rsidR="00F315B0" w:rsidRDefault="00F315B0" w:rsidP="00D01BBC">
            <w:pPr>
              <w:pStyle w:val="6ptafter-Normal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8"/>
            <w:r>
              <w:t> </w:t>
            </w:r>
            <w:r>
              <w:t>C</w:t>
            </w:r>
          </w:p>
        </w:tc>
        <w:tc>
          <w:tcPr>
            <w:tcW w:w="2768" w:type="dxa"/>
            <w:gridSpan w:val="4"/>
          </w:tcPr>
          <w:p w14:paraId="7A5DC0E3" w14:textId="66968083" w:rsidR="00F315B0" w:rsidRDefault="00F315B0" w:rsidP="00D01BBC">
            <w:pPr>
              <w:pStyle w:val="6ptafter-Normal"/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9"/>
            <w:r>
              <w:t> </w:t>
            </w:r>
            <w:r>
              <w:t>D</w:t>
            </w:r>
          </w:p>
        </w:tc>
      </w:tr>
      <w:tr w:rsidR="00D238E8" w:rsidRPr="0092538C" w14:paraId="539EA1B5" w14:textId="77777777" w:rsidTr="367587EA">
        <w:tc>
          <w:tcPr>
            <w:tcW w:w="11070" w:type="dxa"/>
            <w:gridSpan w:val="13"/>
            <w:shd w:val="clear" w:color="auto" w:fill="7BAFD4"/>
          </w:tcPr>
          <w:p w14:paraId="00A1A0B3" w14:textId="77777777" w:rsidR="00D238E8" w:rsidRPr="0092538C" w:rsidRDefault="0032480B" w:rsidP="00F315B0">
            <w:pPr>
              <w:pStyle w:val="Heading2"/>
              <w:ind w:left="0"/>
            </w:pPr>
            <w:r>
              <w:t>Medical</w:t>
            </w:r>
            <w:r w:rsidR="00D238E8">
              <w:t xml:space="preserve"> </w:t>
            </w:r>
            <w:r w:rsidR="00CB79CE">
              <w:t>i</w:t>
            </w:r>
            <w:r w:rsidR="00D238E8" w:rsidRPr="002B1D19">
              <w:t>nformation</w:t>
            </w:r>
          </w:p>
        </w:tc>
      </w:tr>
      <w:tr w:rsidR="001D556B" w:rsidRPr="0092538C" w14:paraId="225796AC" w14:textId="77777777" w:rsidTr="367587EA">
        <w:tc>
          <w:tcPr>
            <w:tcW w:w="5413" w:type="dxa"/>
            <w:gridSpan w:val="5"/>
          </w:tcPr>
          <w:p w14:paraId="07AE7CD1" w14:textId="77777777" w:rsidR="001D556B" w:rsidRPr="0092538C" w:rsidRDefault="001D556B" w:rsidP="008368E2">
            <w:pPr>
              <w:pStyle w:val="8ptLabel"/>
            </w:pPr>
            <w:r w:rsidRPr="00115331">
              <w:t>Diagnosis</w:t>
            </w:r>
            <w:r>
              <w:t xml:space="preserve"> (ICD10 and definition)</w:t>
            </w:r>
          </w:p>
        </w:tc>
        <w:tc>
          <w:tcPr>
            <w:tcW w:w="5657" w:type="dxa"/>
            <w:gridSpan w:val="8"/>
          </w:tcPr>
          <w:p w14:paraId="6152035B" w14:textId="4919C1CD" w:rsidR="001D556B" w:rsidRPr="0092538C" w:rsidRDefault="001D556B" w:rsidP="008368E2">
            <w:pPr>
              <w:pStyle w:val="8ptLabel"/>
            </w:pPr>
            <w:r w:rsidRPr="00115331">
              <w:t>Date of onset</w:t>
            </w:r>
          </w:p>
        </w:tc>
      </w:tr>
      <w:tr w:rsidR="001D556B" w:rsidRPr="00CE6B9B" w14:paraId="5B54B81F" w14:textId="77777777" w:rsidTr="367587EA">
        <w:tc>
          <w:tcPr>
            <w:tcW w:w="5413" w:type="dxa"/>
            <w:gridSpan w:val="5"/>
          </w:tcPr>
          <w:p w14:paraId="153C0B72" w14:textId="77777777" w:rsidR="001D556B" w:rsidRPr="00CE6B9B" w:rsidRDefault="001D556B" w:rsidP="00CE6B9B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0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5657" w:type="dxa"/>
            <w:gridSpan w:val="8"/>
          </w:tcPr>
          <w:p w14:paraId="16086699" w14:textId="17CCA7FA" w:rsidR="001D556B" w:rsidRPr="00CE6B9B" w:rsidRDefault="001D556B" w:rsidP="00CE6B9B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1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</w:tr>
      <w:tr w:rsidR="00CE6B9B" w:rsidRPr="0092538C" w14:paraId="17091F6D" w14:textId="77777777" w:rsidTr="367587EA">
        <w:tc>
          <w:tcPr>
            <w:tcW w:w="11070" w:type="dxa"/>
            <w:gridSpan w:val="13"/>
            <w:tcBorders>
              <w:top w:val="single" w:sz="4" w:space="0" w:color="auto"/>
            </w:tcBorders>
          </w:tcPr>
          <w:p w14:paraId="5C287479" w14:textId="77777777" w:rsidR="00CE6B9B" w:rsidRPr="002B1D19" w:rsidRDefault="00CE6B9B" w:rsidP="00CB79CE">
            <w:pPr>
              <w:pStyle w:val="8ptLabel"/>
            </w:pPr>
            <w:r>
              <w:t>Transplant type (If Bone Marrow, please specify Autologous, Allogeneic Related, Allogeneic Non-Related)</w:t>
            </w:r>
          </w:p>
        </w:tc>
      </w:tr>
      <w:tr w:rsidR="001D556B" w:rsidRPr="0092538C" w14:paraId="62D0E654" w14:textId="77777777" w:rsidTr="367587EA">
        <w:tc>
          <w:tcPr>
            <w:tcW w:w="11070" w:type="dxa"/>
            <w:gridSpan w:val="13"/>
            <w:tcBorders>
              <w:bottom w:val="single" w:sz="4" w:space="0" w:color="auto"/>
            </w:tcBorders>
          </w:tcPr>
          <w:p w14:paraId="78EE2366" w14:textId="446527CC" w:rsidR="001D556B" w:rsidRPr="0092538C" w:rsidRDefault="001D556B" w:rsidP="00065343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2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1D556B" w:rsidRPr="0092538C" w14:paraId="4EDBD460" w14:textId="77777777" w:rsidTr="367587EA">
        <w:trPr>
          <w:trHeight w:val="260"/>
        </w:trPr>
        <w:tc>
          <w:tcPr>
            <w:tcW w:w="11070" w:type="dxa"/>
            <w:gridSpan w:val="13"/>
          </w:tcPr>
          <w:p w14:paraId="510BDAF5" w14:textId="51D5E41D" w:rsidR="001D556B" w:rsidRPr="0092538C" w:rsidRDefault="001D556B" w:rsidP="001D556B">
            <w:pPr>
              <w:pStyle w:val="8ptLabel"/>
            </w:pPr>
            <w:r>
              <w:t>Name of transplant f</w:t>
            </w:r>
            <w:r w:rsidRPr="002B1D19">
              <w:t>acility</w:t>
            </w:r>
            <w:r>
              <w:t xml:space="preserve"> (if known)</w:t>
            </w:r>
          </w:p>
        </w:tc>
      </w:tr>
      <w:tr w:rsidR="001D556B" w:rsidRPr="00511E87" w14:paraId="362F1F15" w14:textId="77777777" w:rsidTr="367587EA">
        <w:tc>
          <w:tcPr>
            <w:tcW w:w="11070" w:type="dxa"/>
            <w:gridSpan w:val="13"/>
          </w:tcPr>
          <w:p w14:paraId="03282564" w14:textId="159D04A7" w:rsidR="001D556B" w:rsidRPr="00511E87" w:rsidRDefault="001D556B" w:rsidP="001D556B"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556B" w:rsidRPr="00115331" w14:paraId="49BE9BD3" w14:textId="77777777" w:rsidTr="367587EA">
        <w:tc>
          <w:tcPr>
            <w:tcW w:w="2680" w:type="dxa"/>
            <w:gridSpan w:val="2"/>
            <w:tcBorders>
              <w:top w:val="single" w:sz="4" w:space="0" w:color="auto"/>
            </w:tcBorders>
          </w:tcPr>
          <w:p w14:paraId="48C8337C" w14:textId="094CB127" w:rsidR="001D556B" w:rsidRPr="001959D0" w:rsidRDefault="001D556B" w:rsidP="001D556B">
            <w:pPr>
              <w:pStyle w:val="8ptLabel"/>
            </w:pPr>
            <w:r>
              <w:t>Facility location (city, state)</w:t>
            </w:r>
            <w:r w:rsidR="007F6FAC">
              <w:t xml:space="preserve"> </w:t>
            </w:r>
            <w:r w:rsidR="007F6FAC"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7F6FAC">
              <w:instrText xml:space="preserve"> FORMTEXT </w:instrText>
            </w:r>
            <w:r w:rsidR="007F6FAC">
              <w:fldChar w:fldCharType="separate"/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fldChar w:fldCharType="end"/>
            </w:r>
          </w:p>
        </w:tc>
        <w:tc>
          <w:tcPr>
            <w:tcW w:w="2773" w:type="dxa"/>
            <w:gridSpan w:val="4"/>
            <w:tcBorders>
              <w:top w:val="single" w:sz="4" w:space="0" w:color="auto"/>
            </w:tcBorders>
          </w:tcPr>
          <w:p w14:paraId="436BF822" w14:textId="65FCAA8F" w:rsidR="001D556B" w:rsidRPr="0092538C" w:rsidRDefault="001D556B" w:rsidP="001D556B">
            <w:pPr>
              <w:pStyle w:val="8ptLabel"/>
            </w:pPr>
            <w:r>
              <w:t>Facility phone number</w:t>
            </w:r>
            <w:r w:rsidR="007F6FAC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="007F6FAC">
              <w:instrText xml:space="preserve"> FORMTEXT </w:instrText>
            </w:r>
            <w:r w:rsidR="007F6FAC">
              <w:fldChar w:fldCharType="separate"/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fldChar w:fldCharType="end"/>
            </w:r>
          </w:p>
        </w:tc>
        <w:tc>
          <w:tcPr>
            <w:tcW w:w="5617" w:type="dxa"/>
            <w:gridSpan w:val="7"/>
            <w:tcBorders>
              <w:top w:val="single" w:sz="4" w:space="0" w:color="auto"/>
            </w:tcBorders>
          </w:tcPr>
          <w:p w14:paraId="201B1342" w14:textId="30470109" w:rsidR="001D556B" w:rsidRPr="00115331" w:rsidRDefault="001D556B" w:rsidP="001D556B">
            <w:pPr>
              <w:pStyle w:val="8ptLabel"/>
            </w:pPr>
            <w:r w:rsidRPr="001959D0">
              <w:t>Attending physician</w:t>
            </w:r>
            <w:r w:rsidR="007F6FAC"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7F6FAC">
              <w:instrText xml:space="preserve"> FORMTEXT </w:instrText>
            </w:r>
            <w:r w:rsidR="007F6FAC">
              <w:fldChar w:fldCharType="separate"/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rPr>
                <w:noProof/>
              </w:rPr>
              <w:t> </w:t>
            </w:r>
            <w:r w:rsidR="007F6FAC">
              <w:fldChar w:fldCharType="end"/>
            </w:r>
          </w:p>
        </w:tc>
      </w:tr>
      <w:tr w:rsidR="00672892" w:rsidRPr="0092538C" w14:paraId="6C02DF51" w14:textId="77777777" w:rsidTr="367587EA">
        <w:trPr>
          <w:trHeight w:val="990"/>
        </w:trPr>
        <w:tc>
          <w:tcPr>
            <w:tcW w:w="2680" w:type="dxa"/>
            <w:gridSpan w:val="2"/>
          </w:tcPr>
          <w:p w14:paraId="7A5197C5" w14:textId="48B7C87A" w:rsidR="00672892" w:rsidRDefault="007F6FAC" w:rsidP="001D556B"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6B4801EA" wp14:editId="598B5204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-10160</wp:posOffset>
                      </wp:positionV>
                      <wp:extent cx="5367528" cy="667512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67528" cy="66751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50C0A156" w14:textId="77777777" w:rsidR="007F6FAC" w:rsidRPr="00584CAC" w:rsidRDefault="007F6FAC" w:rsidP="007F6FAC">
                                  <w:pPr>
                                    <w:rPr>
                                      <w:b/>
                                      <w:color w:val="000000" w:themeColor="text1"/>
                                      <w:sz w:val="44"/>
                                    </w:rPr>
                                  </w:pPr>
                                  <w:r w:rsidRPr="00584CAC">
                                    <w:rPr>
                                      <w:b/>
                                      <w:color w:val="000000" w:themeColor="text1"/>
                                      <w:sz w:val="44"/>
                                    </w:rPr>
                                    <w:t>Transplant Notice Form</w:t>
                                  </w:r>
                                </w:p>
                                <w:p w14:paraId="08FA4819" w14:textId="77777777" w:rsidR="007F6FAC" w:rsidRPr="00584CAC" w:rsidRDefault="007F6FAC" w:rsidP="007F6FAC">
                                  <w:pPr>
                                    <w:rPr>
                                      <w:color w:val="000000" w:themeColor="text1"/>
                                      <w:sz w:val="28"/>
                                    </w:rPr>
                                  </w:pPr>
                                  <w:r w:rsidRPr="00584CAC">
                                    <w:rPr>
                                      <w:color w:val="000000" w:themeColor="text1"/>
                                      <w:sz w:val="28"/>
                                    </w:rPr>
                                    <w:t>Group Specified Disease Policy Organ Transplant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801EA" id="Text Box 1" o:spid="_x0000_s1027" type="#_x0000_t202" style="position:absolute;margin-left:0;margin-top:-.8pt;width:422.65pt;height:52.5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" filled="f" stroked="f" strokeweight=".5pt">
                      <v:textbox>
                        <w:txbxContent>
                          <w:p w14:paraId="50C0A156" w14:textId="77777777" w:rsidR="007F6FAC" w:rsidRPr="00584CAC" w:rsidRDefault="007F6FAC" w:rsidP="007F6FAC">
                            <w:pPr>
                              <w:rPr>
                                <w:b/>
                                <w:color w:val="000000" w:themeColor="text1"/>
                                <w:sz w:val="44"/>
                              </w:rPr>
                            </w:pPr>
                            <w:r w:rsidRPr="00584CAC">
                              <w:rPr>
                                <w:b/>
                                <w:color w:val="000000" w:themeColor="text1"/>
                                <w:sz w:val="44"/>
                              </w:rPr>
                              <w:t>Transplant Notice Form</w:t>
                            </w:r>
                          </w:p>
                          <w:p w14:paraId="08FA4819" w14:textId="77777777" w:rsidR="007F6FAC" w:rsidRPr="00584CAC" w:rsidRDefault="007F6FAC" w:rsidP="007F6FAC">
                            <w:pPr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84CAC">
                              <w:rPr>
                                <w:color w:val="000000" w:themeColor="text1"/>
                                <w:sz w:val="28"/>
                              </w:rPr>
                              <w:t>Group Specified Disease Policy Organ Transplant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374A29BC" w14:textId="70034695" w:rsidR="00672892" w:rsidRDefault="00672892" w:rsidP="001D556B"/>
          <w:p w14:paraId="6C65DDC8" w14:textId="2738560E" w:rsidR="00672892" w:rsidRDefault="00672892" w:rsidP="001D556B"/>
        </w:tc>
        <w:tc>
          <w:tcPr>
            <w:tcW w:w="2773" w:type="dxa"/>
            <w:gridSpan w:val="4"/>
          </w:tcPr>
          <w:p w14:paraId="1AFA246A" w14:textId="54C48384" w:rsidR="00672892" w:rsidRDefault="00672892" w:rsidP="367587EA"/>
        </w:tc>
        <w:tc>
          <w:tcPr>
            <w:tcW w:w="5617" w:type="dxa"/>
            <w:gridSpan w:val="7"/>
          </w:tcPr>
          <w:p w14:paraId="0953B993" w14:textId="3D4341D4" w:rsidR="00672892" w:rsidRDefault="00672892" w:rsidP="005F7E4C"/>
        </w:tc>
      </w:tr>
      <w:tr w:rsidR="001D556B" w:rsidRPr="0092538C" w14:paraId="6D9722C7" w14:textId="77777777" w:rsidTr="367587EA">
        <w:trPr>
          <w:trHeight w:val="990"/>
        </w:trPr>
        <w:tc>
          <w:tcPr>
            <w:tcW w:w="2680" w:type="dxa"/>
            <w:gridSpan w:val="2"/>
          </w:tcPr>
          <w:p w14:paraId="306CC71E" w14:textId="2EFF7150" w:rsidR="001D556B" w:rsidRDefault="001D556B" w:rsidP="367587EA"/>
        </w:tc>
        <w:tc>
          <w:tcPr>
            <w:tcW w:w="2773" w:type="dxa"/>
            <w:gridSpan w:val="4"/>
          </w:tcPr>
          <w:p w14:paraId="581F9F17" w14:textId="18AAE900" w:rsidR="001D556B" w:rsidRPr="0092538C" w:rsidRDefault="001D556B" w:rsidP="001D556B"/>
        </w:tc>
        <w:tc>
          <w:tcPr>
            <w:tcW w:w="5617" w:type="dxa"/>
            <w:gridSpan w:val="7"/>
          </w:tcPr>
          <w:p w14:paraId="4035DE1F" w14:textId="6FB95DCB" w:rsidR="001D556B" w:rsidRDefault="001D556B" w:rsidP="005F7E4C"/>
        </w:tc>
      </w:tr>
    </w:tbl>
    <w:p w14:paraId="710C90E3" w14:textId="5968AADE" w:rsidR="006317AB" w:rsidRDefault="00DD4700">
      <w:r w:rsidRPr="006317AB">
        <w:rPr>
          <w:noProof/>
        </w:rPr>
        <w:drawing>
          <wp:anchor distT="0" distB="0" distL="114300" distR="114300" simplePos="0" relativeHeight="251658244" behindDoc="0" locked="0" layoutInCell="1" allowOverlap="1" wp14:anchorId="2DC57BFB" wp14:editId="19201ABD">
            <wp:simplePos x="0" y="0"/>
            <wp:positionH relativeFrom="page">
              <wp:posOffset>6036310</wp:posOffset>
            </wp:positionH>
            <wp:positionV relativeFrom="page">
              <wp:posOffset>525780</wp:posOffset>
            </wp:positionV>
            <wp:extent cx="1206500" cy="3175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BE®_H_NEG_1C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17AB" w:rsidRPr="006317AB">
        <w:rPr>
          <w:noProof/>
        </w:rPr>
        <w:drawing>
          <wp:anchor distT="0" distB="0" distL="114300" distR="114300" simplePos="0" relativeHeight="251658243" behindDoc="1" locked="0" layoutInCell="1" allowOverlap="1" wp14:anchorId="084576FD" wp14:editId="7AB0086F">
            <wp:simplePos x="0" y="0"/>
            <wp:positionH relativeFrom="page">
              <wp:posOffset>365760</wp:posOffset>
            </wp:positionH>
            <wp:positionV relativeFrom="page">
              <wp:posOffset>365760</wp:posOffset>
            </wp:positionV>
            <wp:extent cx="7050024" cy="996696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ut Corner Header Bar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0024" cy="996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1E0" w:firstRow="1" w:lastRow="1" w:firstColumn="1" w:lastColumn="1" w:noHBand="0" w:noVBand="0"/>
      </w:tblPr>
      <w:tblGrid>
        <w:gridCol w:w="5413"/>
        <w:gridCol w:w="5657"/>
      </w:tblGrid>
      <w:tr w:rsidR="001D556B" w:rsidRPr="0092538C" w14:paraId="4DC40DC0" w14:textId="77777777" w:rsidTr="367587EA">
        <w:tc>
          <w:tcPr>
            <w:tcW w:w="11070" w:type="dxa"/>
            <w:gridSpan w:val="2"/>
            <w:shd w:val="clear" w:color="auto" w:fill="7BAFD4"/>
          </w:tcPr>
          <w:p w14:paraId="5A1E0C20" w14:textId="1363488B" w:rsidR="001D556B" w:rsidRPr="00FC0224" w:rsidRDefault="001D556B" w:rsidP="367587EA">
            <w:bookmarkStart w:id="23" w:name="_Hlk20397288"/>
            <w:r>
              <w:t>TPA information</w:t>
            </w:r>
          </w:p>
        </w:tc>
      </w:tr>
      <w:tr w:rsidR="001D556B" w:rsidRPr="0092538C" w14:paraId="4B5D3A3C" w14:textId="77777777" w:rsidTr="367587EA">
        <w:tc>
          <w:tcPr>
            <w:tcW w:w="5413" w:type="dxa"/>
          </w:tcPr>
          <w:p w14:paraId="75506EB1" w14:textId="77777777" w:rsidR="001D556B" w:rsidRPr="0092538C" w:rsidRDefault="001D556B" w:rsidP="001D556B">
            <w:pPr>
              <w:pStyle w:val="8ptLabel"/>
            </w:pPr>
            <w:r>
              <w:t>TPA name</w:t>
            </w:r>
          </w:p>
        </w:tc>
        <w:tc>
          <w:tcPr>
            <w:tcW w:w="5657" w:type="dxa"/>
          </w:tcPr>
          <w:p w14:paraId="621E9C40" w14:textId="50524BB7" w:rsidR="001D556B" w:rsidRPr="0092538C" w:rsidRDefault="001D556B" w:rsidP="001D556B">
            <w:pPr>
              <w:pStyle w:val="8ptLabel"/>
            </w:pPr>
            <w:r>
              <w:t>TPA contact name/title</w:t>
            </w:r>
          </w:p>
        </w:tc>
      </w:tr>
      <w:tr w:rsidR="001D556B" w:rsidRPr="00CE6B9B" w14:paraId="06D49218" w14:textId="77777777" w:rsidTr="367587EA">
        <w:tc>
          <w:tcPr>
            <w:tcW w:w="5413" w:type="dxa"/>
          </w:tcPr>
          <w:p w14:paraId="528FFAB8" w14:textId="48654CB1" w:rsidR="001D556B" w:rsidRPr="00CE6B9B" w:rsidRDefault="001D556B" w:rsidP="001D556B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</w:tcPr>
          <w:p w14:paraId="1EA3A3EE" w14:textId="7C1CF720" w:rsidR="001D556B" w:rsidRPr="00CE6B9B" w:rsidRDefault="001D556B" w:rsidP="001D556B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556B" w:rsidRPr="002B1D19" w14:paraId="154EF578" w14:textId="77777777" w:rsidTr="367587EA">
        <w:tc>
          <w:tcPr>
            <w:tcW w:w="5413" w:type="dxa"/>
            <w:tcBorders>
              <w:top w:val="single" w:sz="4" w:space="0" w:color="auto"/>
            </w:tcBorders>
          </w:tcPr>
          <w:p w14:paraId="04D2E3F9" w14:textId="673585D4" w:rsidR="001D556B" w:rsidRPr="002B1D19" w:rsidRDefault="001D556B" w:rsidP="001D556B">
            <w:pPr>
              <w:pStyle w:val="8ptLabel"/>
            </w:pPr>
            <w:r>
              <w:t xml:space="preserve">TPA contact phone number                                                                               </w:t>
            </w:r>
          </w:p>
        </w:tc>
        <w:tc>
          <w:tcPr>
            <w:tcW w:w="5657" w:type="dxa"/>
            <w:tcBorders>
              <w:top w:val="single" w:sz="4" w:space="0" w:color="auto"/>
            </w:tcBorders>
          </w:tcPr>
          <w:p w14:paraId="23F551C7" w14:textId="349C4379" w:rsidR="001D556B" w:rsidRPr="002B1D19" w:rsidRDefault="001D556B" w:rsidP="001D556B">
            <w:pPr>
              <w:pStyle w:val="8ptLabel"/>
            </w:pPr>
            <w:r>
              <w:t>TPA contact email address</w:t>
            </w:r>
          </w:p>
        </w:tc>
      </w:tr>
      <w:tr w:rsidR="001D556B" w:rsidRPr="0092538C" w14:paraId="4702CA04" w14:textId="77777777" w:rsidTr="367587EA">
        <w:tc>
          <w:tcPr>
            <w:tcW w:w="5413" w:type="dxa"/>
            <w:tcBorders>
              <w:bottom w:val="single" w:sz="4" w:space="0" w:color="auto"/>
            </w:tcBorders>
          </w:tcPr>
          <w:p w14:paraId="4E68A165" w14:textId="421C0893" w:rsidR="001D556B" w:rsidRPr="0092538C" w:rsidRDefault="001D556B" w:rsidP="001D556B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           </w:t>
            </w:r>
          </w:p>
        </w:tc>
        <w:tc>
          <w:tcPr>
            <w:tcW w:w="5657" w:type="dxa"/>
            <w:tcBorders>
              <w:bottom w:val="single" w:sz="4" w:space="0" w:color="auto"/>
            </w:tcBorders>
          </w:tcPr>
          <w:p w14:paraId="6B340DD0" w14:textId="254A0978" w:rsidR="001D556B" w:rsidRPr="0092538C" w:rsidRDefault="001D556B" w:rsidP="001D556B"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4" w:name="Text3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</w:tr>
      <w:tr w:rsidR="001D556B" w:rsidRPr="0092538C" w14:paraId="1C052888" w14:textId="77777777" w:rsidTr="367587EA">
        <w:trPr>
          <w:trHeight w:val="431"/>
        </w:trPr>
        <w:tc>
          <w:tcPr>
            <w:tcW w:w="11070" w:type="dxa"/>
            <w:gridSpan w:val="2"/>
            <w:tcBorders>
              <w:top w:val="single" w:sz="4" w:space="0" w:color="auto"/>
            </w:tcBorders>
          </w:tcPr>
          <w:p w14:paraId="72860F48" w14:textId="27D0988A" w:rsidR="001D556B" w:rsidRPr="0092538C" w:rsidRDefault="001D556B" w:rsidP="001D556B">
            <w:pPr>
              <w:pStyle w:val="8ptLabel"/>
            </w:pPr>
          </w:p>
        </w:tc>
      </w:tr>
      <w:bookmarkEnd w:id="23"/>
      <w:tr w:rsidR="001D556B" w:rsidRPr="00FC0224" w14:paraId="076E8861" w14:textId="77777777" w:rsidTr="367587EA">
        <w:tc>
          <w:tcPr>
            <w:tcW w:w="11070" w:type="dxa"/>
            <w:gridSpan w:val="2"/>
            <w:shd w:val="clear" w:color="auto" w:fill="7BAFD4"/>
          </w:tcPr>
          <w:p w14:paraId="0CF0A820" w14:textId="2EF41A5B" w:rsidR="001D556B" w:rsidRPr="00FC0224" w:rsidRDefault="001D556B" w:rsidP="001D556B">
            <w:pPr>
              <w:pStyle w:val="Heading2"/>
              <w:ind w:left="-7"/>
            </w:pPr>
            <w:r>
              <w:t>Utilization Review/Case Management</w:t>
            </w:r>
          </w:p>
        </w:tc>
      </w:tr>
      <w:tr w:rsidR="001D556B" w:rsidRPr="0092538C" w14:paraId="7ADA5E32" w14:textId="77777777" w:rsidTr="367587EA">
        <w:tc>
          <w:tcPr>
            <w:tcW w:w="5413" w:type="dxa"/>
          </w:tcPr>
          <w:p w14:paraId="36729FEB" w14:textId="53D69909" w:rsidR="001D556B" w:rsidRPr="0092538C" w:rsidRDefault="001D556B" w:rsidP="001D556B">
            <w:pPr>
              <w:pStyle w:val="8ptLabel"/>
            </w:pPr>
            <w:r>
              <w:t>UR/CM company name (Write internal if part of TPA)</w:t>
            </w:r>
          </w:p>
        </w:tc>
        <w:tc>
          <w:tcPr>
            <w:tcW w:w="5657" w:type="dxa"/>
          </w:tcPr>
          <w:p w14:paraId="1F61828F" w14:textId="313A1DA7" w:rsidR="001D556B" w:rsidRPr="0092538C" w:rsidRDefault="001D556B" w:rsidP="001D556B">
            <w:pPr>
              <w:pStyle w:val="8ptLabel"/>
            </w:pPr>
            <w:r>
              <w:t>UR/CM contact name/title</w:t>
            </w:r>
          </w:p>
        </w:tc>
      </w:tr>
      <w:tr w:rsidR="001D556B" w:rsidRPr="00CE6B9B" w14:paraId="0707583C" w14:textId="77777777" w:rsidTr="367587EA">
        <w:tc>
          <w:tcPr>
            <w:tcW w:w="5413" w:type="dxa"/>
          </w:tcPr>
          <w:p w14:paraId="265C917D" w14:textId="174890DD" w:rsidR="001D556B" w:rsidRPr="00CE6B9B" w:rsidRDefault="001D556B" w:rsidP="001D556B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</w:tcPr>
          <w:p w14:paraId="44BFA41A" w14:textId="11310D5A" w:rsidR="001D556B" w:rsidRPr="00CE6B9B" w:rsidRDefault="001D556B" w:rsidP="001D556B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556B" w:rsidRPr="002B1D19" w14:paraId="41B022F9" w14:textId="77777777" w:rsidTr="367587EA">
        <w:tc>
          <w:tcPr>
            <w:tcW w:w="5413" w:type="dxa"/>
            <w:tcBorders>
              <w:top w:val="single" w:sz="4" w:space="0" w:color="auto"/>
            </w:tcBorders>
          </w:tcPr>
          <w:p w14:paraId="5A040BA7" w14:textId="77777777" w:rsidR="001D556B" w:rsidRPr="002B1D19" w:rsidRDefault="001D556B" w:rsidP="001D556B">
            <w:pPr>
              <w:pStyle w:val="8ptLabel"/>
            </w:pPr>
            <w:r>
              <w:t xml:space="preserve">UR/CM contact phone number                                                                           </w:t>
            </w:r>
          </w:p>
        </w:tc>
        <w:tc>
          <w:tcPr>
            <w:tcW w:w="5657" w:type="dxa"/>
            <w:tcBorders>
              <w:top w:val="single" w:sz="4" w:space="0" w:color="auto"/>
            </w:tcBorders>
          </w:tcPr>
          <w:p w14:paraId="3FD0A0A8" w14:textId="7673E420" w:rsidR="001D556B" w:rsidRPr="002B1D19" w:rsidRDefault="001D556B" w:rsidP="001D556B">
            <w:pPr>
              <w:pStyle w:val="8ptLabel"/>
            </w:pPr>
            <w:r>
              <w:t>UR/CM contact email address</w:t>
            </w:r>
          </w:p>
        </w:tc>
      </w:tr>
      <w:tr w:rsidR="001D556B" w:rsidRPr="0092538C" w14:paraId="5FC81E51" w14:textId="77777777" w:rsidTr="367587EA">
        <w:tc>
          <w:tcPr>
            <w:tcW w:w="5413" w:type="dxa"/>
            <w:tcBorders>
              <w:bottom w:val="single" w:sz="4" w:space="0" w:color="auto"/>
            </w:tcBorders>
          </w:tcPr>
          <w:p w14:paraId="2CC6B9DE" w14:textId="77777777" w:rsidR="001D556B" w:rsidRPr="0092538C" w:rsidRDefault="001D556B" w:rsidP="001D556B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 w:rsidRPr="00B675E0">
              <w:t xml:space="preserve">     </w:t>
            </w:r>
          </w:p>
        </w:tc>
        <w:tc>
          <w:tcPr>
            <w:tcW w:w="5657" w:type="dxa"/>
            <w:tcBorders>
              <w:bottom w:val="single" w:sz="4" w:space="0" w:color="auto"/>
            </w:tcBorders>
          </w:tcPr>
          <w:p w14:paraId="7B7C0491" w14:textId="6F3B566A" w:rsidR="001D556B" w:rsidRPr="0092538C" w:rsidRDefault="001D556B" w:rsidP="001D556B"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5" w:name="Text4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1D556B" w:rsidRPr="0092538C" w14:paraId="4638CE86" w14:textId="77777777" w:rsidTr="367587EA">
        <w:trPr>
          <w:trHeight w:val="440"/>
        </w:trPr>
        <w:tc>
          <w:tcPr>
            <w:tcW w:w="11070" w:type="dxa"/>
            <w:gridSpan w:val="2"/>
            <w:tcBorders>
              <w:top w:val="single" w:sz="4" w:space="0" w:color="auto"/>
            </w:tcBorders>
          </w:tcPr>
          <w:p w14:paraId="243FFF7B" w14:textId="77777777" w:rsidR="001D556B" w:rsidRPr="0092538C" w:rsidRDefault="001D556B" w:rsidP="001D556B">
            <w:pPr>
              <w:pStyle w:val="8ptLabel"/>
            </w:pPr>
          </w:p>
        </w:tc>
      </w:tr>
      <w:tr w:rsidR="001D556B" w:rsidRPr="00FC0224" w14:paraId="20EF5366" w14:textId="77777777" w:rsidTr="367587EA">
        <w:tc>
          <w:tcPr>
            <w:tcW w:w="11070" w:type="dxa"/>
            <w:gridSpan w:val="2"/>
            <w:shd w:val="clear" w:color="auto" w:fill="7BAFD4"/>
          </w:tcPr>
          <w:p w14:paraId="0C57D767" w14:textId="6CE3960A" w:rsidR="001D556B" w:rsidRPr="00FC0224" w:rsidRDefault="001D556B" w:rsidP="001D556B">
            <w:pPr>
              <w:pStyle w:val="Heading2"/>
              <w:ind w:left="-7"/>
            </w:pPr>
            <w:r>
              <w:t>Entity submitting referral (write in if same as TPA or UR/CM)</w:t>
            </w:r>
          </w:p>
        </w:tc>
      </w:tr>
      <w:tr w:rsidR="001D556B" w:rsidRPr="0092538C" w14:paraId="6D977028" w14:textId="77777777" w:rsidTr="367587EA">
        <w:tc>
          <w:tcPr>
            <w:tcW w:w="5413" w:type="dxa"/>
          </w:tcPr>
          <w:p w14:paraId="1A29ED4C" w14:textId="0627BB85" w:rsidR="001D556B" w:rsidRPr="0092538C" w:rsidRDefault="001D556B" w:rsidP="001D556B">
            <w:pPr>
              <w:pStyle w:val="8ptLabel"/>
            </w:pPr>
            <w:r>
              <w:t>Entity name</w:t>
            </w:r>
          </w:p>
        </w:tc>
        <w:tc>
          <w:tcPr>
            <w:tcW w:w="5657" w:type="dxa"/>
          </w:tcPr>
          <w:p w14:paraId="5AFE6C8E" w14:textId="209D2A4C" w:rsidR="001D556B" w:rsidRPr="0092538C" w:rsidRDefault="001D556B" w:rsidP="001D556B">
            <w:pPr>
              <w:pStyle w:val="8ptLabel"/>
            </w:pPr>
            <w:r>
              <w:t>Entity contact name/title</w:t>
            </w:r>
          </w:p>
        </w:tc>
      </w:tr>
      <w:tr w:rsidR="001D556B" w:rsidRPr="00CE6B9B" w14:paraId="14B0C1F0" w14:textId="77777777" w:rsidTr="367587EA">
        <w:tc>
          <w:tcPr>
            <w:tcW w:w="5413" w:type="dxa"/>
          </w:tcPr>
          <w:p w14:paraId="65B68FF0" w14:textId="77777777" w:rsidR="001D556B" w:rsidRPr="00CE6B9B" w:rsidRDefault="001D556B" w:rsidP="001D556B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</w:tcPr>
          <w:p w14:paraId="107C896D" w14:textId="69DD773F" w:rsidR="001D556B" w:rsidRPr="00CE6B9B" w:rsidRDefault="001D556B" w:rsidP="001D556B"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D556B" w:rsidRPr="002B1D19" w14:paraId="73685E80" w14:textId="77777777" w:rsidTr="367587EA">
        <w:tc>
          <w:tcPr>
            <w:tcW w:w="5413" w:type="dxa"/>
            <w:tcBorders>
              <w:top w:val="single" w:sz="4" w:space="0" w:color="auto"/>
            </w:tcBorders>
          </w:tcPr>
          <w:p w14:paraId="7A1A9BC9" w14:textId="77777777" w:rsidR="001D556B" w:rsidRPr="002B1D19" w:rsidRDefault="001D556B" w:rsidP="001D556B">
            <w:pPr>
              <w:pStyle w:val="8ptLabel"/>
            </w:pPr>
            <w:r>
              <w:t xml:space="preserve">Entity contact phone number                                                                              </w:t>
            </w:r>
          </w:p>
        </w:tc>
        <w:tc>
          <w:tcPr>
            <w:tcW w:w="5657" w:type="dxa"/>
            <w:tcBorders>
              <w:top w:val="single" w:sz="4" w:space="0" w:color="auto"/>
            </w:tcBorders>
          </w:tcPr>
          <w:p w14:paraId="5C0CD586" w14:textId="080599F5" w:rsidR="001D556B" w:rsidRPr="002B1D19" w:rsidRDefault="001D556B" w:rsidP="001D556B">
            <w:pPr>
              <w:pStyle w:val="8ptLabel"/>
            </w:pPr>
            <w:r>
              <w:t>Entity contact email address</w:t>
            </w:r>
          </w:p>
        </w:tc>
      </w:tr>
      <w:tr w:rsidR="001D556B" w:rsidRPr="0092538C" w14:paraId="373624E7" w14:textId="77777777" w:rsidTr="367587EA">
        <w:tc>
          <w:tcPr>
            <w:tcW w:w="5413" w:type="dxa"/>
            <w:tcBorders>
              <w:bottom w:val="single" w:sz="4" w:space="0" w:color="auto"/>
            </w:tcBorders>
          </w:tcPr>
          <w:p w14:paraId="6E27F50F" w14:textId="77777777" w:rsidR="001D556B" w:rsidRPr="0092538C" w:rsidRDefault="001D556B" w:rsidP="001D556B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57" w:type="dxa"/>
            <w:tcBorders>
              <w:bottom w:val="single" w:sz="4" w:space="0" w:color="auto"/>
            </w:tcBorders>
          </w:tcPr>
          <w:p w14:paraId="05D0D2DD" w14:textId="69CA4B75" w:rsidR="001D556B" w:rsidRPr="0092538C" w:rsidRDefault="001D556B" w:rsidP="001D556B">
            <w: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6" w:name="Text4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  <w:tr w:rsidR="001D556B" w:rsidRPr="0092538C" w14:paraId="75EA0A05" w14:textId="77777777" w:rsidTr="367587EA">
        <w:trPr>
          <w:trHeight w:val="413"/>
        </w:trPr>
        <w:tc>
          <w:tcPr>
            <w:tcW w:w="110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DCC121" w14:textId="074C1210" w:rsidR="001D556B" w:rsidRPr="0092538C" w:rsidRDefault="001D556B" w:rsidP="001D556B">
            <w:pPr>
              <w:pStyle w:val="8ptLabel"/>
            </w:pPr>
          </w:p>
        </w:tc>
      </w:tr>
      <w:tr w:rsidR="001D556B" w:rsidRPr="0092538C" w14:paraId="10F11C1A" w14:textId="77777777" w:rsidTr="367587EA">
        <w:trPr>
          <w:trHeight w:val="1070"/>
        </w:trPr>
        <w:tc>
          <w:tcPr>
            <w:tcW w:w="11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D5214B4" w14:textId="411B5957" w:rsidR="001D556B" w:rsidRDefault="001D556B" w:rsidP="001D556B">
            <w:pPr>
              <w:spacing w:line="280" w:lineRule="exact"/>
            </w:pPr>
            <w:r w:rsidRPr="5A5A7882">
              <w:rPr>
                <w:b/>
                <w:bCs/>
                <w:sz w:val="21"/>
                <w:szCs w:val="21"/>
              </w:rPr>
              <w:t>Reminder:</w:t>
            </w:r>
            <w:r w:rsidRPr="5A5A7882">
              <w:rPr>
                <w:sz w:val="21"/>
                <w:szCs w:val="21"/>
              </w:rPr>
              <w:t xml:space="preserve"> Submit completed form and eligibility documentation to </w:t>
            </w:r>
            <w:hyperlink r:id="rId14">
              <w:r w:rsidR="00380551" w:rsidRPr="5A5A7882">
                <w:rPr>
                  <w:rStyle w:val="Hyperlink"/>
                  <w:sz w:val="21"/>
                  <w:szCs w:val="21"/>
                </w:rPr>
                <w:t>organtransplant@us.qbe.com</w:t>
              </w:r>
            </w:hyperlink>
            <w:r w:rsidRPr="5A5A7882">
              <w:rPr>
                <w:sz w:val="21"/>
                <w:szCs w:val="21"/>
              </w:rPr>
              <w:t xml:space="preserve"> </w:t>
            </w:r>
            <w:r w:rsidR="002B02DD">
              <w:rPr>
                <w:sz w:val="21"/>
                <w:szCs w:val="21"/>
              </w:rPr>
              <w:t>or fax 608.825.0205</w:t>
            </w:r>
            <w:r w:rsidR="7A7BC6B4" w:rsidRPr="5A5A7882">
              <w:rPr>
                <w:sz w:val="21"/>
                <w:szCs w:val="21"/>
              </w:rPr>
              <w:t>.</w:t>
            </w:r>
            <w:r w:rsidRPr="5A5A7882">
              <w:rPr>
                <w:sz w:val="21"/>
                <w:szCs w:val="21"/>
              </w:rPr>
              <w:t xml:space="preserve"> For assistance, call </w:t>
            </w:r>
            <w:r w:rsidR="004C0082">
              <w:rPr>
                <w:sz w:val="21"/>
                <w:szCs w:val="21"/>
              </w:rPr>
              <w:t>the QBE Organ Transplant team</w:t>
            </w:r>
            <w:r w:rsidRPr="5A5A7882">
              <w:rPr>
                <w:sz w:val="21"/>
                <w:szCs w:val="21"/>
              </w:rPr>
              <w:t xml:space="preserve"> at </w:t>
            </w:r>
            <w:r w:rsidR="002B02DD">
              <w:rPr>
                <w:sz w:val="21"/>
                <w:szCs w:val="21"/>
              </w:rPr>
              <w:t>978.619.1560</w:t>
            </w:r>
            <w:r w:rsidRPr="5A5A7882">
              <w:rPr>
                <w:sz w:val="21"/>
                <w:szCs w:val="21"/>
              </w:rPr>
              <w:t>.</w:t>
            </w:r>
            <w:r>
              <w:t xml:space="preserve"> </w:t>
            </w:r>
          </w:p>
        </w:tc>
      </w:tr>
    </w:tbl>
    <w:p w14:paraId="49FEE538" w14:textId="0D4970E0" w:rsidR="00C345D0" w:rsidRDefault="00C345D0" w:rsidP="00F315B0"/>
    <w:p w14:paraId="01364BEF" w14:textId="05546128" w:rsidR="00946C58" w:rsidRDefault="00946C58" w:rsidP="00F315B0"/>
    <w:p w14:paraId="6AA43C88" w14:textId="39B315BF" w:rsidR="00946C58" w:rsidRDefault="00946C58" w:rsidP="00F315B0"/>
    <w:p w14:paraId="26560493" w14:textId="6C2046F6" w:rsidR="00946C58" w:rsidRDefault="00946C58" w:rsidP="00F315B0"/>
    <w:p w14:paraId="36946C03" w14:textId="46506117" w:rsidR="00946C58" w:rsidRDefault="00946C58" w:rsidP="00F315B0"/>
    <w:p w14:paraId="69D9EC68" w14:textId="684F4CE3" w:rsidR="00946C58" w:rsidRDefault="00946C58" w:rsidP="00F315B0"/>
    <w:p w14:paraId="45458B03" w14:textId="19FE9272" w:rsidR="00946C58" w:rsidRDefault="00946C58" w:rsidP="00F315B0"/>
    <w:p w14:paraId="5A3567BC" w14:textId="330CF7D0" w:rsidR="00946C58" w:rsidRDefault="00946C58" w:rsidP="00F315B0"/>
    <w:sectPr w:rsidR="00946C58" w:rsidSect="00166DE4">
      <w:headerReference w:type="default" r:id="rId15"/>
      <w:footerReference w:type="default" r:id="rId16"/>
      <w:headerReference w:type="first" r:id="rId17"/>
      <w:footerReference w:type="first" r:id="rId18"/>
      <w:pgSz w:w="12240" w:h="15840" w:code="1"/>
      <w:pgMar w:top="720" w:right="720" w:bottom="720" w:left="720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4ABC0" w14:textId="77777777" w:rsidR="00EF7537" w:rsidRDefault="00EF7537" w:rsidP="00626112">
      <w:pPr>
        <w:spacing w:line="240" w:lineRule="auto"/>
      </w:pPr>
      <w:r>
        <w:separator/>
      </w:r>
    </w:p>
  </w:endnote>
  <w:endnote w:type="continuationSeparator" w:id="0">
    <w:p w14:paraId="4376FE38" w14:textId="77777777" w:rsidR="00EF7537" w:rsidRDefault="00EF7537" w:rsidP="00626112">
      <w:pPr>
        <w:spacing w:line="240" w:lineRule="auto"/>
      </w:pPr>
      <w:r>
        <w:continuationSeparator/>
      </w:r>
    </w:p>
  </w:endnote>
  <w:endnote w:type="continuationNotice" w:id="1">
    <w:p w14:paraId="6B4F23A0" w14:textId="77777777" w:rsidR="00EF7537" w:rsidRDefault="00EF753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31132" w14:textId="77777777" w:rsidR="00EA5641" w:rsidRDefault="00EA5641" w:rsidP="00FC0224">
    <w:pPr>
      <w:pStyle w:val="Footer"/>
    </w:pPr>
    <w:r w:rsidRPr="00D136E8">
      <w:t xml:space="preserve">This document, and all information related to the claim, whether written or oral, constitutes QBE’s confidential and proprietary information. Accordingly, such information may:(i) not be disclosed to any third parties including, without limitation, subagents, insureds, or insurance carriers, and (ii) only be used in furtherance of your duties and obligations to QBE. </w:t>
    </w:r>
    <w:r>
      <w:t>QBE and the links logo are registered service marks of QBE Insurance Group Limited</w:t>
    </w:r>
    <w:r w:rsidR="00451B51">
      <w:t>.</w:t>
    </w:r>
  </w:p>
  <w:p w14:paraId="5A963338" w14:textId="674BCD14" w:rsidR="00D9477A" w:rsidRDefault="00EA5641" w:rsidP="00D9477A">
    <w:pPr>
      <w:pStyle w:val="Footer"/>
    </w:pPr>
    <w:r>
      <w:t>UND 31 14 01 19UND 31 14 01 19</w:t>
    </w:r>
    <w:r>
      <w:tab/>
    </w:r>
    <w:r w:rsidR="00D9477A">
      <w:t>Page 2 of 2</w:t>
    </w:r>
  </w:p>
  <w:p w14:paraId="7C877830" w14:textId="77777777" w:rsidR="00EA5641" w:rsidRPr="00836CE3" w:rsidRDefault="00EA5641" w:rsidP="00FC02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4B92E" w14:textId="26D01DAF" w:rsidR="00EA5641" w:rsidRDefault="00EA5641" w:rsidP="00F23CBC">
    <w:pPr>
      <w:pStyle w:val="Footer"/>
    </w:pPr>
    <w:r>
      <w:tab/>
    </w:r>
    <w:r w:rsidR="00D9477A">
      <w:t>Page 1 of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26E21" w14:textId="77777777" w:rsidR="00EF7537" w:rsidRDefault="00EF7537" w:rsidP="00626112">
      <w:pPr>
        <w:spacing w:line="240" w:lineRule="auto"/>
      </w:pPr>
      <w:r>
        <w:separator/>
      </w:r>
    </w:p>
  </w:footnote>
  <w:footnote w:type="continuationSeparator" w:id="0">
    <w:p w14:paraId="2ED15659" w14:textId="77777777" w:rsidR="00EF7537" w:rsidRDefault="00EF7537" w:rsidP="00626112">
      <w:pPr>
        <w:spacing w:line="240" w:lineRule="auto"/>
      </w:pPr>
      <w:r>
        <w:continuationSeparator/>
      </w:r>
    </w:p>
  </w:footnote>
  <w:footnote w:type="continuationNotice" w:id="1">
    <w:p w14:paraId="4E4F6E24" w14:textId="77777777" w:rsidR="00EF7537" w:rsidRDefault="00EF753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34B5F" w14:textId="77777777" w:rsidR="00EA5641" w:rsidRPr="00314C87" w:rsidRDefault="00EA5641" w:rsidP="00314C87">
    <w:pPr>
      <w:pStyle w:val="Header"/>
      <w:spacing w:line="240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FC6E" w14:textId="77777777" w:rsidR="00EA5641" w:rsidRPr="00736666" w:rsidRDefault="00EA5641" w:rsidP="00736666">
    <w:pPr>
      <w:pStyle w:val="Header"/>
      <w:spacing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0D6EDF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hybridMultilevel"/>
    <w:tmpl w:val="3B36E76A"/>
    <w:lvl w:ilvl="0" w:tplc="B426CAA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B4F2420C">
      <w:numFmt w:val="decimal"/>
      <w:lvlText w:val=""/>
      <w:lvlJc w:val="left"/>
    </w:lvl>
    <w:lvl w:ilvl="2" w:tplc="2C66A2B2">
      <w:numFmt w:val="decimal"/>
      <w:lvlText w:val=""/>
      <w:lvlJc w:val="left"/>
    </w:lvl>
    <w:lvl w:ilvl="3" w:tplc="F788BE2E">
      <w:numFmt w:val="decimal"/>
      <w:lvlText w:val=""/>
      <w:lvlJc w:val="left"/>
    </w:lvl>
    <w:lvl w:ilvl="4" w:tplc="5AA60378">
      <w:numFmt w:val="decimal"/>
      <w:lvlText w:val=""/>
      <w:lvlJc w:val="left"/>
    </w:lvl>
    <w:lvl w:ilvl="5" w:tplc="818695DA">
      <w:numFmt w:val="decimal"/>
      <w:lvlText w:val=""/>
      <w:lvlJc w:val="left"/>
    </w:lvl>
    <w:lvl w:ilvl="6" w:tplc="4EC42968">
      <w:numFmt w:val="decimal"/>
      <w:lvlText w:val=""/>
      <w:lvlJc w:val="left"/>
    </w:lvl>
    <w:lvl w:ilvl="7" w:tplc="C7CA32B6">
      <w:numFmt w:val="decimal"/>
      <w:lvlText w:val=""/>
      <w:lvlJc w:val="left"/>
    </w:lvl>
    <w:lvl w:ilvl="8" w:tplc="C7942D64">
      <w:numFmt w:val="decimal"/>
      <w:lvlText w:val=""/>
      <w:lvlJc w:val="left"/>
    </w:lvl>
  </w:abstractNum>
  <w:abstractNum w:abstractNumId="2" w15:restartNumberingAfterBreak="0">
    <w:nsid w:val="FFFFFF7E"/>
    <w:multiLevelType w:val="hybridMultilevel"/>
    <w:tmpl w:val="8098BFAC"/>
    <w:lvl w:ilvl="0" w:tplc="5C523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48682">
      <w:numFmt w:val="decimal"/>
      <w:lvlText w:val=""/>
      <w:lvlJc w:val="left"/>
    </w:lvl>
    <w:lvl w:ilvl="2" w:tplc="9C200AF6">
      <w:numFmt w:val="decimal"/>
      <w:lvlText w:val=""/>
      <w:lvlJc w:val="left"/>
    </w:lvl>
    <w:lvl w:ilvl="3" w:tplc="CB504FA0">
      <w:numFmt w:val="decimal"/>
      <w:lvlText w:val=""/>
      <w:lvlJc w:val="left"/>
    </w:lvl>
    <w:lvl w:ilvl="4" w:tplc="268AF6A0">
      <w:numFmt w:val="decimal"/>
      <w:lvlText w:val=""/>
      <w:lvlJc w:val="left"/>
    </w:lvl>
    <w:lvl w:ilvl="5" w:tplc="1FE28518">
      <w:numFmt w:val="decimal"/>
      <w:lvlText w:val=""/>
      <w:lvlJc w:val="left"/>
    </w:lvl>
    <w:lvl w:ilvl="6" w:tplc="62E0A34A">
      <w:numFmt w:val="decimal"/>
      <w:lvlText w:val=""/>
      <w:lvlJc w:val="left"/>
    </w:lvl>
    <w:lvl w:ilvl="7" w:tplc="C08C616A">
      <w:numFmt w:val="decimal"/>
      <w:lvlText w:val=""/>
      <w:lvlJc w:val="left"/>
    </w:lvl>
    <w:lvl w:ilvl="8" w:tplc="9266D74E">
      <w:numFmt w:val="decimal"/>
      <w:lvlText w:val=""/>
      <w:lvlJc w:val="left"/>
    </w:lvl>
  </w:abstractNum>
  <w:abstractNum w:abstractNumId="3" w15:restartNumberingAfterBreak="0">
    <w:nsid w:val="FFFFFF7F"/>
    <w:multiLevelType w:val="hybridMultilevel"/>
    <w:tmpl w:val="BB1A790C"/>
    <w:lvl w:ilvl="0" w:tplc="957668A6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  <w:lvl w:ilvl="1" w:tplc="2E1E931C">
      <w:numFmt w:val="decimal"/>
      <w:lvlText w:val=""/>
      <w:lvlJc w:val="left"/>
    </w:lvl>
    <w:lvl w:ilvl="2" w:tplc="09380998">
      <w:numFmt w:val="decimal"/>
      <w:lvlText w:val=""/>
      <w:lvlJc w:val="left"/>
    </w:lvl>
    <w:lvl w:ilvl="3" w:tplc="48A43C8C">
      <w:numFmt w:val="decimal"/>
      <w:lvlText w:val=""/>
      <w:lvlJc w:val="left"/>
    </w:lvl>
    <w:lvl w:ilvl="4" w:tplc="214829F4">
      <w:numFmt w:val="decimal"/>
      <w:lvlText w:val=""/>
      <w:lvlJc w:val="left"/>
    </w:lvl>
    <w:lvl w:ilvl="5" w:tplc="FE9AE2DE">
      <w:numFmt w:val="decimal"/>
      <w:lvlText w:val=""/>
      <w:lvlJc w:val="left"/>
    </w:lvl>
    <w:lvl w:ilvl="6" w:tplc="F236BCC2">
      <w:numFmt w:val="decimal"/>
      <w:lvlText w:val=""/>
      <w:lvlJc w:val="left"/>
    </w:lvl>
    <w:lvl w:ilvl="7" w:tplc="0A98C474">
      <w:numFmt w:val="decimal"/>
      <w:lvlText w:val=""/>
      <w:lvlJc w:val="left"/>
    </w:lvl>
    <w:lvl w:ilvl="8" w:tplc="10B0B600">
      <w:numFmt w:val="decimal"/>
      <w:lvlText w:val=""/>
      <w:lvlJc w:val="left"/>
    </w:lvl>
  </w:abstractNum>
  <w:abstractNum w:abstractNumId="4" w15:restartNumberingAfterBreak="0">
    <w:nsid w:val="FFFFFF80"/>
    <w:multiLevelType w:val="singleLevel"/>
    <w:tmpl w:val="98BA7F5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F24A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9492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1348C1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FFC6F0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820E8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290434"/>
    <w:multiLevelType w:val="hybridMultilevel"/>
    <w:tmpl w:val="2CE23334"/>
    <w:lvl w:ilvl="0" w:tplc="A2426262">
      <w:start w:val="1"/>
      <w:numFmt w:val="decimal"/>
      <w:pStyle w:val="Numbering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9A76F2"/>
    <w:multiLevelType w:val="hybridMultilevel"/>
    <w:tmpl w:val="A88A34CA"/>
    <w:lvl w:ilvl="0" w:tplc="F870A0B2">
      <w:start w:val="1"/>
      <w:numFmt w:val="bullet"/>
      <w:pStyle w:val="Bullet"/>
      <w:lvlText w:val=""/>
      <w:lvlJc w:val="left"/>
      <w:pPr>
        <w:tabs>
          <w:tab w:val="num" w:pos="504"/>
        </w:tabs>
        <w:ind w:left="504" w:hanging="288"/>
      </w:pPr>
      <w:rPr>
        <w:rFonts w:ascii="Symbol" w:hAnsi="Symbol" w:hint="default"/>
        <w:b w:val="0"/>
        <w:i w:val="0"/>
        <w:color w:val="auto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4718F2"/>
    <w:multiLevelType w:val="hybridMultilevel"/>
    <w:tmpl w:val="4C548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941278">
    <w:abstractNumId w:val="11"/>
  </w:num>
  <w:num w:numId="2" w16cid:durableId="814759776">
    <w:abstractNumId w:val="12"/>
  </w:num>
  <w:num w:numId="3" w16cid:durableId="552228948">
    <w:abstractNumId w:val="10"/>
  </w:num>
  <w:num w:numId="4" w16cid:durableId="1035815746">
    <w:abstractNumId w:val="9"/>
  </w:num>
  <w:num w:numId="5" w16cid:durableId="802961702">
    <w:abstractNumId w:val="7"/>
  </w:num>
  <w:num w:numId="6" w16cid:durableId="309094919">
    <w:abstractNumId w:val="6"/>
  </w:num>
  <w:num w:numId="7" w16cid:durableId="410197283">
    <w:abstractNumId w:val="5"/>
  </w:num>
  <w:num w:numId="8" w16cid:durableId="700521680">
    <w:abstractNumId w:val="4"/>
  </w:num>
  <w:num w:numId="9" w16cid:durableId="696854892">
    <w:abstractNumId w:val="8"/>
  </w:num>
  <w:num w:numId="10" w16cid:durableId="1559854023">
    <w:abstractNumId w:val="3"/>
  </w:num>
  <w:num w:numId="11" w16cid:durableId="1204370025">
    <w:abstractNumId w:val="2"/>
  </w:num>
  <w:num w:numId="12" w16cid:durableId="848103663">
    <w:abstractNumId w:val="1"/>
  </w:num>
  <w:num w:numId="13" w16cid:durableId="47607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xT5ktGbtDUCie2wegVs9dLZg7pCWQexoBuIhBSB1mPA2OqDPkWqwrFLVS6NSaNM4yyV9cyXIfhTm5YQw2sJmNw==" w:salt="axyGeQZHbNuMfhxU2kGNzQ==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51C"/>
    <w:rsid w:val="00002721"/>
    <w:rsid w:val="00005E1C"/>
    <w:rsid w:val="00014A83"/>
    <w:rsid w:val="00023B22"/>
    <w:rsid w:val="0003158A"/>
    <w:rsid w:val="0003761B"/>
    <w:rsid w:val="00040830"/>
    <w:rsid w:val="00043355"/>
    <w:rsid w:val="00056C1D"/>
    <w:rsid w:val="0006234D"/>
    <w:rsid w:val="00065343"/>
    <w:rsid w:val="0008162A"/>
    <w:rsid w:val="0009281B"/>
    <w:rsid w:val="000A1339"/>
    <w:rsid w:val="000A252B"/>
    <w:rsid w:val="000A606A"/>
    <w:rsid w:val="000A795B"/>
    <w:rsid w:val="000B449F"/>
    <w:rsid w:val="000C1794"/>
    <w:rsid w:val="000C229A"/>
    <w:rsid w:val="000C5BDE"/>
    <w:rsid w:val="000C784F"/>
    <w:rsid w:val="000E33F3"/>
    <w:rsid w:val="000F0449"/>
    <w:rsid w:val="001032D4"/>
    <w:rsid w:val="001109E1"/>
    <w:rsid w:val="00115012"/>
    <w:rsid w:val="00115331"/>
    <w:rsid w:val="00121789"/>
    <w:rsid w:val="0012584E"/>
    <w:rsid w:val="00126CCD"/>
    <w:rsid w:val="00126F14"/>
    <w:rsid w:val="00166DE4"/>
    <w:rsid w:val="00171F37"/>
    <w:rsid w:val="0017464E"/>
    <w:rsid w:val="001771CE"/>
    <w:rsid w:val="001813FA"/>
    <w:rsid w:val="001949C3"/>
    <w:rsid w:val="001959D0"/>
    <w:rsid w:val="001A02C9"/>
    <w:rsid w:val="001A4183"/>
    <w:rsid w:val="001C6E65"/>
    <w:rsid w:val="001D556B"/>
    <w:rsid w:val="001E3B22"/>
    <w:rsid w:val="001F02AE"/>
    <w:rsid w:val="001F48AD"/>
    <w:rsid w:val="00203C67"/>
    <w:rsid w:val="0021194F"/>
    <w:rsid w:val="002253D6"/>
    <w:rsid w:val="00227832"/>
    <w:rsid w:val="002514FF"/>
    <w:rsid w:val="00255CF9"/>
    <w:rsid w:val="00270F12"/>
    <w:rsid w:val="00275B95"/>
    <w:rsid w:val="002871FE"/>
    <w:rsid w:val="002910C2"/>
    <w:rsid w:val="00297DA7"/>
    <w:rsid w:val="002A3F80"/>
    <w:rsid w:val="002A7B35"/>
    <w:rsid w:val="002B02DD"/>
    <w:rsid w:val="002B0395"/>
    <w:rsid w:val="002B1D19"/>
    <w:rsid w:val="002C3103"/>
    <w:rsid w:val="002C6953"/>
    <w:rsid w:val="002C6AE3"/>
    <w:rsid w:val="002D0165"/>
    <w:rsid w:val="002E0E7E"/>
    <w:rsid w:val="002F5548"/>
    <w:rsid w:val="002F5CD0"/>
    <w:rsid w:val="00314C87"/>
    <w:rsid w:val="0032480B"/>
    <w:rsid w:val="0033794D"/>
    <w:rsid w:val="00340EA7"/>
    <w:rsid w:val="00345FFA"/>
    <w:rsid w:val="0034631E"/>
    <w:rsid w:val="0035251C"/>
    <w:rsid w:val="00353DB9"/>
    <w:rsid w:val="00355212"/>
    <w:rsid w:val="00357422"/>
    <w:rsid w:val="0036028E"/>
    <w:rsid w:val="00363E47"/>
    <w:rsid w:val="00364EAF"/>
    <w:rsid w:val="00380551"/>
    <w:rsid w:val="00382A21"/>
    <w:rsid w:val="0038361A"/>
    <w:rsid w:val="003842D2"/>
    <w:rsid w:val="003A0231"/>
    <w:rsid w:val="003A6652"/>
    <w:rsid w:val="003B3325"/>
    <w:rsid w:val="003B6AD8"/>
    <w:rsid w:val="003C11EC"/>
    <w:rsid w:val="003C1AE4"/>
    <w:rsid w:val="003C35C9"/>
    <w:rsid w:val="003E230B"/>
    <w:rsid w:val="003E2FE2"/>
    <w:rsid w:val="003E4BC0"/>
    <w:rsid w:val="003F7E8B"/>
    <w:rsid w:val="00421277"/>
    <w:rsid w:val="00424B2C"/>
    <w:rsid w:val="00451B51"/>
    <w:rsid w:val="004529E4"/>
    <w:rsid w:val="0045335C"/>
    <w:rsid w:val="00455F8F"/>
    <w:rsid w:val="00457634"/>
    <w:rsid w:val="00466002"/>
    <w:rsid w:val="0047645C"/>
    <w:rsid w:val="004778F6"/>
    <w:rsid w:val="004803E9"/>
    <w:rsid w:val="00484C82"/>
    <w:rsid w:val="00485D92"/>
    <w:rsid w:val="0049414A"/>
    <w:rsid w:val="00495CDD"/>
    <w:rsid w:val="004A3B7A"/>
    <w:rsid w:val="004A6948"/>
    <w:rsid w:val="004A7818"/>
    <w:rsid w:val="004B3261"/>
    <w:rsid w:val="004B60A4"/>
    <w:rsid w:val="004C0082"/>
    <w:rsid w:val="004C7AAC"/>
    <w:rsid w:val="004D4A96"/>
    <w:rsid w:val="004D7D70"/>
    <w:rsid w:val="004E1980"/>
    <w:rsid w:val="004E35B9"/>
    <w:rsid w:val="004E5D2F"/>
    <w:rsid w:val="004F08A2"/>
    <w:rsid w:val="005053F9"/>
    <w:rsid w:val="00511E87"/>
    <w:rsid w:val="0051730F"/>
    <w:rsid w:val="00520C6A"/>
    <w:rsid w:val="00532E9F"/>
    <w:rsid w:val="005351A5"/>
    <w:rsid w:val="00535A4A"/>
    <w:rsid w:val="00536840"/>
    <w:rsid w:val="005372BF"/>
    <w:rsid w:val="00537C2A"/>
    <w:rsid w:val="00537EE7"/>
    <w:rsid w:val="0054200E"/>
    <w:rsid w:val="0055294A"/>
    <w:rsid w:val="0055481D"/>
    <w:rsid w:val="00554F64"/>
    <w:rsid w:val="00555D82"/>
    <w:rsid w:val="005577D7"/>
    <w:rsid w:val="00560599"/>
    <w:rsid w:val="005713F9"/>
    <w:rsid w:val="005739BE"/>
    <w:rsid w:val="0058048D"/>
    <w:rsid w:val="00584509"/>
    <w:rsid w:val="00584CAC"/>
    <w:rsid w:val="005870A8"/>
    <w:rsid w:val="00592F85"/>
    <w:rsid w:val="00597AE3"/>
    <w:rsid w:val="00597B97"/>
    <w:rsid w:val="005A617E"/>
    <w:rsid w:val="005B7B72"/>
    <w:rsid w:val="005C5D1E"/>
    <w:rsid w:val="005C7D10"/>
    <w:rsid w:val="005D1879"/>
    <w:rsid w:val="005D2AB1"/>
    <w:rsid w:val="005D3179"/>
    <w:rsid w:val="005D5B5E"/>
    <w:rsid w:val="005E56C0"/>
    <w:rsid w:val="005E58F3"/>
    <w:rsid w:val="005E6910"/>
    <w:rsid w:val="005F03E8"/>
    <w:rsid w:val="005F3583"/>
    <w:rsid w:val="005F3A0A"/>
    <w:rsid w:val="005F3C95"/>
    <w:rsid w:val="005F7E4C"/>
    <w:rsid w:val="00600489"/>
    <w:rsid w:val="0060603F"/>
    <w:rsid w:val="00613A55"/>
    <w:rsid w:val="00620F79"/>
    <w:rsid w:val="00626112"/>
    <w:rsid w:val="0062634C"/>
    <w:rsid w:val="00626F3B"/>
    <w:rsid w:val="006317AB"/>
    <w:rsid w:val="006401D1"/>
    <w:rsid w:val="0064065D"/>
    <w:rsid w:val="00641708"/>
    <w:rsid w:val="00644F08"/>
    <w:rsid w:val="00645103"/>
    <w:rsid w:val="006555A7"/>
    <w:rsid w:val="00655F78"/>
    <w:rsid w:val="00663E12"/>
    <w:rsid w:val="00664EB3"/>
    <w:rsid w:val="00666367"/>
    <w:rsid w:val="00667E4F"/>
    <w:rsid w:val="006725D6"/>
    <w:rsid w:val="00672892"/>
    <w:rsid w:val="0067337B"/>
    <w:rsid w:val="006977F1"/>
    <w:rsid w:val="006A249D"/>
    <w:rsid w:val="006B0801"/>
    <w:rsid w:val="006B15B2"/>
    <w:rsid w:val="006C3155"/>
    <w:rsid w:val="006D134D"/>
    <w:rsid w:val="006D569B"/>
    <w:rsid w:val="006E1DF4"/>
    <w:rsid w:val="006E2662"/>
    <w:rsid w:val="006E5C1F"/>
    <w:rsid w:val="006E7CBC"/>
    <w:rsid w:val="006F3D8D"/>
    <w:rsid w:val="00701CEE"/>
    <w:rsid w:val="0070333C"/>
    <w:rsid w:val="0070387C"/>
    <w:rsid w:val="0070486F"/>
    <w:rsid w:val="0073264C"/>
    <w:rsid w:val="00736666"/>
    <w:rsid w:val="00742EC0"/>
    <w:rsid w:val="00752CE6"/>
    <w:rsid w:val="0075437C"/>
    <w:rsid w:val="00771A4A"/>
    <w:rsid w:val="00775125"/>
    <w:rsid w:val="00776569"/>
    <w:rsid w:val="007910FE"/>
    <w:rsid w:val="00791A9B"/>
    <w:rsid w:val="00791D4E"/>
    <w:rsid w:val="007A201A"/>
    <w:rsid w:val="007A3692"/>
    <w:rsid w:val="007A4F15"/>
    <w:rsid w:val="007A500F"/>
    <w:rsid w:val="007C1CCD"/>
    <w:rsid w:val="007C6251"/>
    <w:rsid w:val="007C631F"/>
    <w:rsid w:val="007C6611"/>
    <w:rsid w:val="007D5BFC"/>
    <w:rsid w:val="007F22D2"/>
    <w:rsid w:val="007F6FAC"/>
    <w:rsid w:val="00810992"/>
    <w:rsid w:val="00812BD5"/>
    <w:rsid w:val="00813EE2"/>
    <w:rsid w:val="0082163B"/>
    <w:rsid w:val="00827097"/>
    <w:rsid w:val="008301DE"/>
    <w:rsid w:val="00833253"/>
    <w:rsid w:val="008368E2"/>
    <w:rsid w:val="00836CE3"/>
    <w:rsid w:val="00841112"/>
    <w:rsid w:val="00843660"/>
    <w:rsid w:val="0085264D"/>
    <w:rsid w:val="008545B9"/>
    <w:rsid w:val="008554BE"/>
    <w:rsid w:val="00856BCD"/>
    <w:rsid w:val="00857855"/>
    <w:rsid w:val="00857A84"/>
    <w:rsid w:val="008729AF"/>
    <w:rsid w:val="00873CDE"/>
    <w:rsid w:val="00881E42"/>
    <w:rsid w:val="008826DA"/>
    <w:rsid w:val="0088598F"/>
    <w:rsid w:val="0088764C"/>
    <w:rsid w:val="008901C5"/>
    <w:rsid w:val="008A0B7F"/>
    <w:rsid w:val="008A7444"/>
    <w:rsid w:val="008B278F"/>
    <w:rsid w:val="008B3E87"/>
    <w:rsid w:val="008C1F5C"/>
    <w:rsid w:val="008C79E6"/>
    <w:rsid w:val="008D1722"/>
    <w:rsid w:val="008E5C71"/>
    <w:rsid w:val="008F2754"/>
    <w:rsid w:val="009037C8"/>
    <w:rsid w:val="00924358"/>
    <w:rsid w:val="0092538C"/>
    <w:rsid w:val="00937FD3"/>
    <w:rsid w:val="00945F4E"/>
    <w:rsid w:val="00946C58"/>
    <w:rsid w:val="009536DB"/>
    <w:rsid w:val="00960BE0"/>
    <w:rsid w:val="00960BEC"/>
    <w:rsid w:val="009768F9"/>
    <w:rsid w:val="0098580C"/>
    <w:rsid w:val="009A050B"/>
    <w:rsid w:val="009C3A57"/>
    <w:rsid w:val="009C4C06"/>
    <w:rsid w:val="009C755D"/>
    <w:rsid w:val="009D16A7"/>
    <w:rsid w:val="009D1A8D"/>
    <w:rsid w:val="009D2D38"/>
    <w:rsid w:val="009F35DE"/>
    <w:rsid w:val="00A01767"/>
    <w:rsid w:val="00A1518F"/>
    <w:rsid w:val="00A165BD"/>
    <w:rsid w:val="00A251D3"/>
    <w:rsid w:val="00A2583A"/>
    <w:rsid w:val="00A365D9"/>
    <w:rsid w:val="00A418CC"/>
    <w:rsid w:val="00A475D0"/>
    <w:rsid w:val="00A573ED"/>
    <w:rsid w:val="00A57DD1"/>
    <w:rsid w:val="00A626BD"/>
    <w:rsid w:val="00A6571D"/>
    <w:rsid w:val="00A731DF"/>
    <w:rsid w:val="00A85BDE"/>
    <w:rsid w:val="00A86C34"/>
    <w:rsid w:val="00A9498D"/>
    <w:rsid w:val="00A9530D"/>
    <w:rsid w:val="00AA0D56"/>
    <w:rsid w:val="00AA165B"/>
    <w:rsid w:val="00AA5A90"/>
    <w:rsid w:val="00AB5E71"/>
    <w:rsid w:val="00AC2122"/>
    <w:rsid w:val="00AC56DC"/>
    <w:rsid w:val="00AD60C5"/>
    <w:rsid w:val="00AE0677"/>
    <w:rsid w:val="00AE0993"/>
    <w:rsid w:val="00AF1221"/>
    <w:rsid w:val="00B069AB"/>
    <w:rsid w:val="00B07F62"/>
    <w:rsid w:val="00B11DC4"/>
    <w:rsid w:val="00B24789"/>
    <w:rsid w:val="00B37C1E"/>
    <w:rsid w:val="00B4580F"/>
    <w:rsid w:val="00B5395C"/>
    <w:rsid w:val="00B546F9"/>
    <w:rsid w:val="00B5653C"/>
    <w:rsid w:val="00B60492"/>
    <w:rsid w:val="00B614A3"/>
    <w:rsid w:val="00B63119"/>
    <w:rsid w:val="00B650B7"/>
    <w:rsid w:val="00B65ADA"/>
    <w:rsid w:val="00B661A4"/>
    <w:rsid w:val="00B673C2"/>
    <w:rsid w:val="00B675E0"/>
    <w:rsid w:val="00B76450"/>
    <w:rsid w:val="00B8254F"/>
    <w:rsid w:val="00B84D3F"/>
    <w:rsid w:val="00B9026A"/>
    <w:rsid w:val="00B92ED9"/>
    <w:rsid w:val="00B94F85"/>
    <w:rsid w:val="00B96EF1"/>
    <w:rsid w:val="00BA1AD6"/>
    <w:rsid w:val="00BA3760"/>
    <w:rsid w:val="00BA418B"/>
    <w:rsid w:val="00BA5619"/>
    <w:rsid w:val="00BA6F63"/>
    <w:rsid w:val="00BB03F3"/>
    <w:rsid w:val="00BC24BB"/>
    <w:rsid w:val="00BC2C57"/>
    <w:rsid w:val="00BC3CC0"/>
    <w:rsid w:val="00BC4054"/>
    <w:rsid w:val="00BC419E"/>
    <w:rsid w:val="00BF28B5"/>
    <w:rsid w:val="00C00710"/>
    <w:rsid w:val="00C0292D"/>
    <w:rsid w:val="00C1025A"/>
    <w:rsid w:val="00C21AA8"/>
    <w:rsid w:val="00C21DC2"/>
    <w:rsid w:val="00C32302"/>
    <w:rsid w:val="00C331BA"/>
    <w:rsid w:val="00C345D0"/>
    <w:rsid w:val="00C41A06"/>
    <w:rsid w:val="00C47855"/>
    <w:rsid w:val="00C5010F"/>
    <w:rsid w:val="00C5086D"/>
    <w:rsid w:val="00C5292E"/>
    <w:rsid w:val="00C54895"/>
    <w:rsid w:val="00C94D67"/>
    <w:rsid w:val="00C97334"/>
    <w:rsid w:val="00C97760"/>
    <w:rsid w:val="00CA5974"/>
    <w:rsid w:val="00CB40DD"/>
    <w:rsid w:val="00CB79CE"/>
    <w:rsid w:val="00CC60A1"/>
    <w:rsid w:val="00CD0A46"/>
    <w:rsid w:val="00CD13BF"/>
    <w:rsid w:val="00CE4F4A"/>
    <w:rsid w:val="00CE6B9B"/>
    <w:rsid w:val="00CF2462"/>
    <w:rsid w:val="00CF4168"/>
    <w:rsid w:val="00D01BBC"/>
    <w:rsid w:val="00D06FD2"/>
    <w:rsid w:val="00D120FE"/>
    <w:rsid w:val="00D136E8"/>
    <w:rsid w:val="00D14110"/>
    <w:rsid w:val="00D16EB4"/>
    <w:rsid w:val="00D17503"/>
    <w:rsid w:val="00D22E3C"/>
    <w:rsid w:val="00D23543"/>
    <w:rsid w:val="00D238E8"/>
    <w:rsid w:val="00D2431D"/>
    <w:rsid w:val="00D323FF"/>
    <w:rsid w:val="00D34E6A"/>
    <w:rsid w:val="00D506D9"/>
    <w:rsid w:val="00D5544B"/>
    <w:rsid w:val="00D86C92"/>
    <w:rsid w:val="00D9006C"/>
    <w:rsid w:val="00D9057E"/>
    <w:rsid w:val="00D90FA4"/>
    <w:rsid w:val="00D92576"/>
    <w:rsid w:val="00D9477A"/>
    <w:rsid w:val="00D95EFF"/>
    <w:rsid w:val="00DA2430"/>
    <w:rsid w:val="00DB0021"/>
    <w:rsid w:val="00DD04BF"/>
    <w:rsid w:val="00DD0702"/>
    <w:rsid w:val="00DD3A31"/>
    <w:rsid w:val="00DD4700"/>
    <w:rsid w:val="00DE1F98"/>
    <w:rsid w:val="00DF33E3"/>
    <w:rsid w:val="00DF5D70"/>
    <w:rsid w:val="00DF6F27"/>
    <w:rsid w:val="00E01AF1"/>
    <w:rsid w:val="00E01FC6"/>
    <w:rsid w:val="00E14DEF"/>
    <w:rsid w:val="00E20C67"/>
    <w:rsid w:val="00E21184"/>
    <w:rsid w:val="00E32ECF"/>
    <w:rsid w:val="00E42A78"/>
    <w:rsid w:val="00E443F4"/>
    <w:rsid w:val="00E44F06"/>
    <w:rsid w:val="00E45B7C"/>
    <w:rsid w:val="00E53A83"/>
    <w:rsid w:val="00E567E2"/>
    <w:rsid w:val="00E80B6F"/>
    <w:rsid w:val="00E8365C"/>
    <w:rsid w:val="00E851A4"/>
    <w:rsid w:val="00E90055"/>
    <w:rsid w:val="00EA4FAB"/>
    <w:rsid w:val="00EA5641"/>
    <w:rsid w:val="00EC1107"/>
    <w:rsid w:val="00EC1186"/>
    <w:rsid w:val="00ED39EF"/>
    <w:rsid w:val="00EE01D9"/>
    <w:rsid w:val="00EE0543"/>
    <w:rsid w:val="00EE1201"/>
    <w:rsid w:val="00EE686E"/>
    <w:rsid w:val="00EF7537"/>
    <w:rsid w:val="00F03FB5"/>
    <w:rsid w:val="00F23CBC"/>
    <w:rsid w:val="00F2424F"/>
    <w:rsid w:val="00F308B8"/>
    <w:rsid w:val="00F315B0"/>
    <w:rsid w:val="00F32A0F"/>
    <w:rsid w:val="00F35D77"/>
    <w:rsid w:val="00F42E2B"/>
    <w:rsid w:val="00F52161"/>
    <w:rsid w:val="00F63E98"/>
    <w:rsid w:val="00F663CD"/>
    <w:rsid w:val="00F7412A"/>
    <w:rsid w:val="00F77D41"/>
    <w:rsid w:val="00F91E22"/>
    <w:rsid w:val="00FA0B5C"/>
    <w:rsid w:val="00FC0224"/>
    <w:rsid w:val="00FC3665"/>
    <w:rsid w:val="00FC4240"/>
    <w:rsid w:val="00FD1553"/>
    <w:rsid w:val="00FD1D81"/>
    <w:rsid w:val="00FF4912"/>
    <w:rsid w:val="00FF4A22"/>
    <w:rsid w:val="00FF4CC8"/>
    <w:rsid w:val="00FF56D6"/>
    <w:rsid w:val="00FF62EF"/>
    <w:rsid w:val="0293299F"/>
    <w:rsid w:val="367587EA"/>
    <w:rsid w:val="5A5A7882"/>
    <w:rsid w:val="6BF5843E"/>
    <w:rsid w:val="6EA2BDF8"/>
    <w:rsid w:val="79A01509"/>
    <w:rsid w:val="7A7BC6B4"/>
    <w:rsid w:val="7C7AC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EBDAF5"/>
  <w15:docId w15:val="{F8BC2788-275E-4B13-9B65-43DBF9E2D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30D"/>
    <w:pPr>
      <w:spacing w:line="240" w:lineRule="atLeast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B4580F"/>
    <w:pPr>
      <w:spacing w:line="240" w:lineRule="auto"/>
      <w:outlineLvl w:val="0"/>
    </w:pPr>
    <w:rPr>
      <w:rFonts w:cs="Arial"/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qFormat/>
    <w:rsid w:val="006725D6"/>
    <w:pPr>
      <w:keepNext/>
      <w:spacing w:before="40" w:after="40" w:line="240" w:lineRule="auto"/>
      <w:ind w:left="216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126CCD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53A8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725D6"/>
    <w:pPr>
      <w:tabs>
        <w:tab w:val="right" w:pos="11088"/>
      </w:tabs>
      <w:spacing w:line="180" w:lineRule="atLeast"/>
    </w:pPr>
    <w:rPr>
      <w:sz w:val="14"/>
      <w:szCs w:val="14"/>
    </w:rPr>
  </w:style>
  <w:style w:type="paragraph" w:customStyle="1" w:styleId="Bullet">
    <w:name w:val="Bullet"/>
    <w:basedOn w:val="Normal"/>
    <w:rsid w:val="00424B2C"/>
    <w:pPr>
      <w:numPr>
        <w:numId w:val="1"/>
      </w:numPr>
    </w:pPr>
  </w:style>
  <w:style w:type="character" w:customStyle="1" w:styleId="NormalBold">
    <w:name w:val="Normal Bold"/>
    <w:rsid w:val="00126CCD"/>
    <w:rPr>
      <w:rFonts w:ascii="Arial" w:hAnsi="Arial"/>
      <w:b/>
    </w:rPr>
  </w:style>
  <w:style w:type="paragraph" w:customStyle="1" w:styleId="8ptLabel">
    <w:name w:val="8pt Label"/>
    <w:basedOn w:val="Normal"/>
    <w:rsid w:val="00126CCD"/>
    <w:pPr>
      <w:spacing w:line="200" w:lineRule="atLeast"/>
    </w:pPr>
    <w:rPr>
      <w:sz w:val="16"/>
      <w:szCs w:val="16"/>
    </w:rPr>
  </w:style>
  <w:style w:type="paragraph" w:customStyle="1" w:styleId="8ptLabelBold">
    <w:name w:val="8pt Label Bold"/>
    <w:basedOn w:val="8ptLabel"/>
    <w:rsid w:val="00126CCD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7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B278F"/>
    <w:rPr>
      <w:rFonts w:ascii="Tahoma" w:hAnsi="Tahoma" w:cs="Tahoma"/>
      <w:sz w:val="16"/>
      <w:szCs w:val="16"/>
    </w:rPr>
  </w:style>
  <w:style w:type="paragraph" w:customStyle="1" w:styleId="6ptafter-8ptlabel">
    <w:name w:val="6 pt after - 8 pt label"/>
    <w:basedOn w:val="8ptLabel"/>
    <w:next w:val="Normal"/>
    <w:qFormat/>
    <w:rsid w:val="00AF1221"/>
    <w:pPr>
      <w:spacing w:after="120"/>
      <w:jc w:val="both"/>
    </w:pPr>
  </w:style>
  <w:style w:type="paragraph" w:customStyle="1" w:styleId="6ptafter-Normal">
    <w:name w:val="6 pt after - Normal"/>
    <w:basedOn w:val="Normal"/>
    <w:next w:val="Normal"/>
    <w:qFormat/>
    <w:rsid w:val="00455F8F"/>
    <w:pPr>
      <w:spacing w:after="120"/>
    </w:pPr>
  </w:style>
  <w:style w:type="paragraph" w:customStyle="1" w:styleId="Content">
    <w:name w:val="Content"/>
    <w:basedOn w:val="Normal"/>
    <w:qFormat/>
    <w:rsid w:val="00EE0543"/>
    <w:pPr>
      <w:spacing w:after="160"/>
    </w:pPr>
  </w:style>
  <w:style w:type="paragraph" w:customStyle="1" w:styleId="Numbering">
    <w:name w:val="Numbering"/>
    <w:basedOn w:val="Normal"/>
    <w:qFormat/>
    <w:rsid w:val="005713F9"/>
    <w:pPr>
      <w:numPr>
        <w:numId w:val="3"/>
      </w:numPr>
      <w:spacing w:after="60"/>
      <w:ind w:left="360"/>
    </w:pPr>
  </w:style>
  <w:style w:type="paragraph" w:customStyle="1" w:styleId="Extraspace">
    <w:name w:val="Extra space"/>
    <w:basedOn w:val="Numbering"/>
    <w:qFormat/>
    <w:rsid w:val="001A02C9"/>
    <w:pPr>
      <w:spacing w:after="120"/>
    </w:pPr>
  </w:style>
  <w:style w:type="character" w:styleId="Hyperlink">
    <w:name w:val="Hyperlink"/>
    <w:uiPriority w:val="99"/>
    <w:unhideWhenUsed/>
    <w:rsid w:val="00C94D67"/>
    <w:rPr>
      <w:color w:val="0563C1"/>
      <w:u w:val="single"/>
    </w:rPr>
  </w:style>
  <w:style w:type="paragraph" w:styleId="ListNumber2">
    <w:name w:val="List Number 2"/>
    <w:basedOn w:val="Normal"/>
    <w:uiPriority w:val="99"/>
    <w:unhideWhenUsed/>
    <w:rsid w:val="0054200E"/>
    <w:pPr>
      <w:numPr>
        <w:numId w:val="10"/>
      </w:numPr>
      <w:contextualSpacing/>
    </w:pPr>
  </w:style>
  <w:style w:type="paragraph" w:styleId="ListContinue2">
    <w:name w:val="List Continue 2"/>
    <w:basedOn w:val="Normal"/>
    <w:uiPriority w:val="99"/>
    <w:unhideWhenUsed/>
    <w:rsid w:val="0054200E"/>
    <w:pPr>
      <w:spacing w:after="120"/>
      <w:ind w:left="720"/>
      <w:contextualSpacing/>
    </w:pPr>
  </w:style>
  <w:style w:type="paragraph" w:styleId="ListContinue">
    <w:name w:val="List Continue"/>
    <w:basedOn w:val="Normal"/>
    <w:uiPriority w:val="99"/>
    <w:unhideWhenUsed/>
    <w:rsid w:val="0054200E"/>
    <w:pPr>
      <w:spacing w:after="120"/>
      <w:ind w:left="360"/>
      <w:contextualSpacing/>
    </w:pPr>
  </w:style>
  <w:style w:type="paragraph" w:styleId="List">
    <w:name w:val="List"/>
    <w:basedOn w:val="Normal"/>
    <w:uiPriority w:val="99"/>
    <w:unhideWhenUsed/>
    <w:rsid w:val="0054200E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54200E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54200E"/>
    <w:pPr>
      <w:ind w:left="1080" w:hanging="360"/>
      <w:contextualSpacing/>
    </w:pPr>
  </w:style>
  <w:style w:type="paragraph" w:styleId="ListNumber">
    <w:name w:val="List Number"/>
    <w:basedOn w:val="Normal"/>
    <w:uiPriority w:val="99"/>
    <w:unhideWhenUsed/>
    <w:rsid w:val="0054200E"/>
    <w:pPr>
      <w:numPr>
        <w:numId w:val="9"/>
      </w:numPr>
      <w:contextualSpacing/>
    </w:pPr>
  </w:style>
  <w:style w:type="paragraph" w:styleId="ListBullet">
    <w:name w:val="List Bullet"/>
    <w:basedOn w:val="Normal"/>
    <w:uiPriority w:val="99"/>
    <w:unhideWhenUsed/>
    <w:rsid w:val="0054200E"/>
    <w:pPr>
      <w:numPr>
        <w:numId w:val="4"/>
      </w:numPr>
      <w:contextualSpacing/>
    </w:pPr>
  </w:style>
  <w:style w:type="paragraph" w:styleId="ListBullet2">
    <w:name w:val="List Bullet 2"/>
    <w:basedOn w:val="Normal"/>
    <w:uiPriority w:val="99"/>
    <w:unhideWhenUsed/>
    <w:rsid w:val="0054200E"/>
    <w:pPr>
      <w:numPr>
        <w:numId w:val="5"/>
      </w:numPr>
      <w:contextualSpacing/>
    </w:pPr>
  </w:style>
  <w:style w:type="character" w:styleId="LineNumber">
    <w:name w:val="line number"/>
    <w:basedOn w:val="DefaultParagraphFont"/>
    <w:uiPriority w:val="99"/>
    <w:unhideWhenUsed/>
    <w:rsid w:val="0054200E"/>
  </w:style>
  <w:style w:type="paragraph" w:styleId="Index2">
    <w:name w:val="index 2"/>
    <w:basedOn w:val="Normal"/>
    <w:next w:val="Normal"/>
    <w:autoRedefine/>
    <w:uiPriority w:val="99"/>
    <w:unhideWhenUsed/>
    <w:rsid w:val="0054200E"/>
    <w:pPr>
      <w:ind w:left="400" w:hanging="200"/>
    </w:pPr>
  </w:style>
  <w:style w:type="paragraph" w:styleId="Index3">
    <w:name w:val="index 3"/>
    <w:basedOn w:val="Normal"/>
    <w:next w:val="Normal"/>
    <w:autoRedefine/>
    <w:uiPriority w:val="99"/>
    <w:unhideWhenUsed/>
    <w:rsid w:val="0054200E"/>
    <w:pPr>
      <w:ind w:left="600" w:hanging="200"/>
    </w:pPr>
  </w:style>
  <w:style w:type="paragraph" w:styleId="BlockText">
    <w:name w:val="Block Text"/>
    <w:basedOn w:val="Normal"/>
    <w:uiPriority w:val="99"/>
    <w:unhideWhenUsed/>
    <w:rsid w:val="0054200E"/>
    <w:pPr>
      <w:spacing w:after="120"/>
      <w:ind w:left="1440" w:right="1440"/>
    </w:pPr>
  </w:style>
  <w:style w:type="paragraph" w:styleId="BodyText">
    <w:name w:val="Body Text"/>
    <w:basedOn w:val="Normal"/>
    <w:link w:val="BodyTextChar"/>
    <w:uiPriority w:val="99"/>
    <w:unhideWhenUsed/>
    <w:rsid w:val="0054200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4200E"/>
    <w:rPr>
      <w:rFonts w:ascii="Arial" w:hAnsi="Arial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4200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4200E"/>
    <w:rPr>
      <w:rFonts w:ascii="Arial" w:hAnsi="Arial"/>
      <w:szCs w:val="24"/>
    </w:rPr>
  </w:style>
  <w:style w:type="paragraph" w:styleId="BodyText3">
    <w:name w:val="Body Text 3"/>
    <w:basedOn w:val="Normal"/>
    <w:link w:val="BodyText3Char"/>
    <w:uiPriority w:val="99"/>
    <w:unhideWhenUsed/>
    <w:rsid w:val="0054200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54200E"/>
    <w:rPr>
      <w:rFonts w:ascii="Arial" w:hAnsi="Arial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411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11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11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1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112"/>
    <w:rPr>
      <w:rFonts w:ascii="Arial" w:hAnsi="Arial"/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7C1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8055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A7818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9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rgantransplant@us.qbe.com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organtransplant@us.qb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116594\AppData\Local\Temp\Temp1_QBE%20AH.zip\QBE%20A&amp;H\UND31140119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984F938B1B6E4D856B37D1A49731CE" ma:contentTypeVersion="5" ma:contentTypeDescription="Create a new document." ma:contentTypeScope="" ma:versionID="ab408ade7a9ab3e1d3bf5efe62eff137">
  <xsd:schema xmlns:xsd="http://www.w3.org/2001/XMLSchema" xmlns:xs="http://www.w3.org/2001/XMLSchema" xmlns:p="http://schemas.microsoft.com/office/2006/metadata/properties" xmlns:ns2="9a155390-8ec8-49cd-958b-29eba962cff6" xmlns:ns3="59df0d78-85f1-424e-a8a4-a2a9b5a5f740" targetNamespace="http://schemas.microsoft.com/office/2006/metadata/properties" ma:root="true" ma:fieldsID="f5f2372757075c0c6c9d7dd966836146" ns2:_="" ns3:_="">
    <xsd:import namespace="9a155390-8ec8-49cd-958b-29eba962cff6"/>
    <xsd:import namespace="59df0d78-85f1-424e-a8a4-a2a9b5a5f7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55390-8ec8-49cd-958b-29eba962cf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f0d78-85f1-424e-a8a4-a2a9b5a5f74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5D38A7-CEEA-49E8-976D-D2B3195CD3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7F9524-BA9D-46A3-B0B4-D5FE5AA08C3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09D634-78F4-460C-B8BD-3B5B712DA8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7DE813-F1A1-4336-9BA9-CF866097E4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55390-8ec8-49cd-958b-29eba962cff6"/>
    <ds:schemaRef ds:uri="59df0d78-85f1-424e-a8a4-a2a9b5a5f7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a2c4c6c-778f-4a71-abb2-982986745419}" enabled="1" method="Standard" siteId="{ce56fae6-055d-4c9f-b6c9-9d341506a49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UND31140119</Template>
  <TotalTime>2</TotalTime>
  <Pages>2</Pages>
  <Words>632</Words>
  <Characters>3690</Characters>
  <Application>Microsoft Office Word</Application>
  <DocSecurity>0</DocSecurity>
  <Lines>307</Lines>
  <Paragraphs>254</Paragraphs>
  <ScaleCrop>false</ScaleCrop>
  <Manager>Document &amp; Image Workflow Services</Manager>
  <Company>QBE the Americas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Waters</dc:creator>
  <cp:lastModifiedBy>Delanie Kipp</cp:lastModifiedBy>
  <cp:revision>5</cp:revision>
  <cp:lastPrinted>2021-02-04T16:12:00Z</cp:lastPrinted>
  <dcterms:created xsi:type="dcterms:W3CDTF">2021-02-12T15:18:00Z</dcterms:created>
  <dcterms:modified xsi:type="dcterms:W3CDTF">2025-11-04T19:29:00Z</dcterms:modified>
  <cp:category>corporate templates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0x0101009B984F938B1B6E4D856B37D1A49731CE</vt:lpwstr>
  </property>
</Properties>
</file>